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71A38D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6F9C379B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570E17EA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52B84758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0295E4EC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4B7BDF11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6A2964E5" w14:textId="77777777" w:rsidR="00DD661E" w:rsidRDefault="00DD661E">
      <w:pPr>
        <w:pStyle w:val="a6"/>
        <w:jc w:val="center"/>
        <w:rPr>
          <w:rFonts w:ascii="Times New Roman" w:hAnsi="Times New Roman"/>
          <w:sz w:val="40"/>
        </w:rPr>
      </w:pPr>
    </w:p>
    <w:p w14:paraId="51108E3D" w14:textId="77777777" w:rsidR="00DD661E" w:rsidRDefault="00303AF9">
      <w:pPr>
        <w:pStyle w:val="a6"/>
        <w:jc w:val="center"/>
      </w:pPr>
      <w:r>
        <w:rPr>
          <w:rFonts w:ascii="Times New Roman" w:hAnsi="Times New Roman"/>
          <w:sz w:val="40"/>
        </w:rPr>
        <w:t xml:space="preserve">Аналитическая справка администратора сетевого сообщества учителей изобразительного искусства Неклиновского района Ростовской области </w:t>
      </w:r>
    </w:p>
    <w:p w14:paraId="032DAD54" w14:textId="77777777" w:rsidR="00DD661E" w:rsidRDefault="00303AF9">
      <w:pPr>
        <w:pStyle w:val="a6"/>
        <w:spacing w:after="200"/>
        <w:jc w:val="center"/>
      </w:pPr>
      <w:r>
        <w:rPr>
          <w:rFonts w:ascii="Times New Roman" w:hAnsi="Times New Roman"/>
          <w:sz w:val="40"/>
        </w:rPr>
        <w:t>за 2024-2025 учебный год</w:t>
      </w:r>
    </w:p>
    <w:p w14:paraId="0A5F29F7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7FD98FEB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58731B21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52E499C7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26EC4A80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51F2D6DB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6C297EE6" w14:textId="77777777" w:rsidR="00DD661E" w:rsidRDefault="00DD661E">
      <w:pPr>
        <w:pStyle w:val="a6"/>
        <w:spacing w:after="200"/>
        <w:jc w:val="center"/>
        <w:rPr>
          <w:rFonts w:ascii="Times New Roman" w:hAnsi="Times New Roman"/>
          <w:sz w:val="40"/>
        </w:rPr>
      </w:pPr>
    </w:p>
    <w:p w14:paraId="0EF63A9D" w14:textId="77777777" w:rsidR="00DD661E" w:rsidRDefault="00DD661E" w:rsidP="00303AF9">
      <w:pPr>
        <w:pStyle w:val="a6"/>
        <w:spacing w:after="200"/>
        <w:rPr>
          <w:rFonts w:ascii="Times New Roman" w:hAnsi="Times New Roman"/>
          <w:sz w:val="40"/>
        </w:rPr>
      </w:pPr>
    </w:p>
    <w:p w14:paraId="173352A8" w14:textId="77777777" w:rsidR="00303AF9" w:rsidRDefault="00303AF9" w:rsidP="00303AF9">
      <w:pPr>
        <w:pStyle w:val="a6"/>
        <w:spacing w:after="200"/>
        <w:rPr>
          <w:rFonts w:ascii="Times New Roman" w:hAnsi="Times New Roman"/>
          <w:sz w:val="40"/>
        </w:rPr>
      </w:pPr>
    </w:p>
    <w:p w14:paraId="26F6C4A9" w14:textId="4DFC0122" w:rsidR="00DD661E" w:rsidRPr="00303AF9" w:rsidRDefault="00303AF9" w:rsidP="00082E3A">
      <w:pPr>
        <w:pStyle w:val="a6"/>
        <w:spacing w:after="0"/>
        <w:jc w:val="center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lastRenderedPageBreak/>
        <w:t xml:space="preserve">В соответствии с планом работы РМО учителей </w:t>
      </w:r>
      <w:r w:rsidR="00082E3A">
        <w:rPr>
          <w:rFonts w:ascii="Times New Roman" w:hAnsi="Times New Roman" w:cs="Times New Roman"/>
        </w:rPr>
        <w:t>и</w:t>
      </w:r>
      <w:r w:rsidRPr="00303AF9">
        <w:rPr>
          <w:rFonts w:ascii="Times New Roman" w:hAnsi="Times New Roman" w:cs="Times New Roman"/>
        </w:rPr>
        <w:t>зобразительного искусства на 2024-2025 гг. была проведена работа сетевого сообщества.</w:t>
      </w:r>
      <w:bookmarkStart w:id="0" w:name="_GoBack"/>
      <w:bookmarkEnd w:id="0"/>
    </w:p>
    <w:p w14:paraId="63E341C3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303AF9">
        <w:rPr>
          <w:rFonts w:ascii="Times New Roman" w:hAnsi="Times New Roman" w:cs="Times New Roman"/>
          <w:b/>
          <w:bCs/>
        </w:rPr>
        <w:t>Общая информация о сайте</w:t>
      </w:r>
    </w:p>
    <w:p w14:paraId="205EC2CA" w14:textId="7F81A701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9407BF">
        <w:rPr>
          <w:rFonts w:ascii="Times New Roman" w:hAnsi="Times New Roman" w:cs="Times New Roman"/>
          <w:b/>
          <w:bCs/>
        </w:rPr>
        <w:t>Название:</w:t>
      </w:r>
      <w:r w:rsidR="009407BF">
        <w:rPr>
          <w:rFonts w:ascii="Times New Roman" w:hAnsi="Times New Roman" w:cs="Times New Roman"/>
        </w:rPr>
        <w:t xml:space="preserve"> </w:t>
      </w:r>
      <w:r w:rsidRPr="00303AF9">
        <w:rPr>
          <w:rFonts w:ascii="Times New Roman" w:hAnsi="Times New Roman" w:cs="Times New Roman"/>
        </w:rPr>
        <w:t xml:space="preserve">Сообщество РМО учителей ИЗО Неклиновского района </w:t>
      </w:r>
    </w:p>
    <w:p w14:paraId="247C6C5C" w14:textId="69E3BF43" w:rsidR="00A8162C" w:rsidRPr="00AF10FA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9407BF">
        <w:rPr>
          <w:rFonts w:ascii="Times New Roman" w:hAnsi="Times New Roman" w:cs="Times New Roman"/>
          <w:b/>
          <w:bCs/>
        </w:rPr>
        <w:t xml:space="preserve">Адрес: </w:t>
      </w:r>
      <w:hyperlink r:id="rId5" w:history="1">
        <w:r w:rsidR="00AF10FA" w:rsidRPr="00AF10FA">
          <w:rPr>
            <w:rStyle w:val="a7"/>
            <w:rFonts w:ascii="Times New Roman" w:hAnsi="Times New Roman" w:cs="Times New Roman"/>
          </w:rPr>
          <w:t>https://neklrmo.moy.su/index/mo_uchitelej_izo/0-10</w:t>
        </w:r>
      </w:hyperlink>
    </w:p>
    <w:p w14:paraId="78D56C9B" w14:textId="2BF0CCC6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 xml:space="preserve"> Участники сообщества: Участниками сообщества являются педагогические работники школ. На конец учебного года сообщество насчитывает 30 участников, которые подписывались на сообщество в течение всего периода действия сообщества. Сообщество посещается из разных населенных пунктов.</w:t>
      </w:r>
    </w:p>
    <w:p w14:paraId="2EB47DB5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303AF9">
        <w:rPr>
          <w:rFonts w:ascii="Times New Roman" w:hAnsi="Times New Roman" w:cs="Times New Roman"/>
          <w:b/>
          <w:bCs/>
        </w:rPr>
        <w:t>Структура</w:t>
      </w:r>
    </w:p>
    <w:p w14:paraId="5D4744EB" w14:textId="6B10D328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>Страница сайта «Метод</w:t>
      </w:r>
      <w:r w:rsidR="009407BF">
        <w:rPr>
          <w:rFonts w:ascii="Times New Roman" w:hAnsi="Times New Roman" w:cs="Times New Roman"/>
        </w:rPr>
        <w:t>и</w:t>
      </w:r>
      <w:r w:rsidRPr="00303AF9">
        <w:rPr>
          <w:rFonts w:ascii="Times New Roman" w:hAnsi="Times New Roman" w:cs="Times New Roman"/>
        </w:rPr>
        <w:t>ческое объединение учителей ИЗО» включает в себя следующие разделы:</w:t>
      </w:r>
    </w:p>
    <w:p w14:paraId="122BE61B" w14:textId="6925EB74" w:rsidR="00DD661E" w:rsidRDefault="00082E3A" w:rsidP="004F51F6">
      <w:pPr>
        <w:pStyle w:val="a6"/>
        <w:numPr>
          <w:ilvl w:val="0"/>
          <w:numId w:val="7"/>
        </w:numPr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hyperlink r:id="rId6">
        <w:r w:rsidR="00303AF9" w:rsidRPr="009407BF">
          <w:rPr>
            <w:rFonts w:ascii="Times New Roman" w:hAnsi="Times New Roman" w:cs="Times New Roman"/>
            <w:b/>
            <w:bCs/>
          </w:rPr>
          <w:t>ФГОС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7" w:history="1">
        <w:r w:rsidR="004F51F6" w:rsidRPr="00055F8F">
          <w:rPr>
            <w:rStyle w:val="a7"/>
            <w:rFonts w:ascii="Times New Roman" w:hAnsi="Times New Roman" w:cs="Times New Roman"/>
          </w:rPr>
          <w:t>https://neklrmo.moy.su/index/fgos/0-30</w:t>
        </w:r>
      </w:hyperlink>
    </w:p>
    <w:p w14:paraId="39276184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>Установление единых требований: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</w:p>
    <w:p w14:paraId="36D4D846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 xml:space="preserve">ФГОС обеспечивает единый стандарт образования по ИЗО, что важно для поддержания качества обучения во всех образовательных учреждениях. </w:t>
      </w:r>
    </w:p>
    <w:p w14:paraId="1E79CEAC" w14:textId="77777777" w:rsidR="00DD661E" w:rsidRPr="00303AF9" w:rsidRDefault="00303AF9" w:rsidP="00303AF9">
      <w:pPr>
        <w:pStyle w:val="a6"/>
        <w:numPr>
          <w:ilvl w:val="0"/>
          <w:numId w:val="1"/>
        </w:numPr>
        <w:tabs>
          <w:tab w:val="left" w:pos="720"/>
        </w:tabs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>Определение целей и задач:</w:t>
      </w:r>
      <w:r w:rsidRPr="00303AF9">
        <w:rPr>
          <w:rFonts w:ascii="Times New Roman" w:hAnsi="Times New Roman" w:cs="Times New Roman"/>
        </w:rPr>
        <w:t xml:space="preserve"> </w:t>
      </w:r>
    </w:p>
    <w:p w14:paraId="41FA5CC6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 xml:space="preserve">ФГОС определяет цели и задачи обучения по ИЗО, что помогает учителям ориентироваться в своей работе и разрабатывать эффективные образовательные программы. </w:t>
      </w:r>
    </w:p>
    <w:p w14:paraId="3CC5EBED" w14:textId="77777777" w:rsidR="00DD661E" w:rsidRPr="00303AF9" w:rsidRDefault="00303AF9" w:rsidP="00303AF9">
      <w:pPr>
        <w:pStyle w:val="a6"/>
        <w:numPr>
          <w:ilvl w:val="0"/>
          <w:numId w:val="2"/>
        </w:numPr>
        <w:tabs>
          <w:tab w:val="left" w:pos="720"/>
        </w:tabs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>Развитие профессиональной компетентности:</w:t>
      </w:r>
      <w:r w:rsidRPr="00303AF9">
        <w:rPr>
          <w:rFonts w:ascii="Times New Roman" w:hAnsi="Times New Roman" w:cs="Times New Roman"/>
        </w:rPr>
        <w:t xml:space="preserve"> </w:t>
      </w:r>
    </w:p>
    <w:p w14:paraId="0FF8AE54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 xml:space="preserve">ФГОС помогает учителям развивать необходимые знания и умения для успешного преподавания ИЗО, а также для самообразования и повышения квалификации. </w:t>
      </w:r>
    </w:p>
    <w:p w14:paraId="52448E14" w14:textId="77777777" w:rsidR="00DD661E" w:rsidRPr="00303AF9" w:rsidRDefault="00303AF9" w:rsidP="00303AF9">
      <w:pPr>
        <w:pStyle w:val="a6"/>
        <w:numPr>
          <w:ilvl w:val="0"/>
          <w:numId w:val="3"/>
        </w:numPr>
        <w:tabs>
          <w:tab w:val="left" w:pos="720"/>
        </w:tabs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>Обеспечение соответствия с современными требованиями:</w:t>
      </w:r>
      <w:r w:rsidRPr="00303AF9">
        <w:rPr>
          <w:rFonts w:ascii="Times New Roman" w:hAnsi="Times New Roman" w:cs="Times New Roman"/>
        </w:rPr>
        <w:t xml:space="preserve"> </w:t>
      </w:r>
    </w:p>
    <w:p w14:paraId="2B0B6CA2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 xml:space="preserve">ФГОС учитывает современные достижения в области педагогики и искусства, что позволяет учителям адаптировать свои методы обучения и использовать новые технологии. </w:t>
      </w:r>
    </w:p>
    <w:p w14:paraId="705354BF" w14:textId="77777777" w:rsidR="00DD661E" w:rsidRPr="00303AF9" w:rsidRDefault="00303AF9" w:rsidP="00303AF9">
      <w:pPr>
        <w:pStyle w:val="a6"/>
        <w:numPr>
          <w:ilvl w:val="0"/>
          <w:numId w:val="4"/>
        </w:numPr>
        <w:tabs>
          <w:tab w:val="left" w:pos="720"/>
        </w:tabs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>Оценка качества образования:</w:t>
      </w:r>
      <w:r w:rsidRPr="00303AF9">
        <w:rPr>
          <w:rFonts w:ascii="Times New Roman" w:hAnsi="Times New Roman" w:cs="Times New Roman"/>
        </w:rPr>
        <w:t xml:space="preserve"> </w:t>
      </w:r>
    </w:p>
    <w:p w14:paraId="47E711AE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>ФГОС помогает оценивать качество образования по ИЗО и выявлять области, требующие улучшения.</w:t>
      </w:r>
    </w:p>
    <w:p w14:paraId="069E2871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ab/>
      </w:r>
      <w:r w:rsidRPr="00303AF9">
        <w:rPr>
          <w:rStyle w:val="a4"/>
          <w:rFonts w:ascii="Times New Roman" w:hAnsi="Times New Roman" w:cs="Times New Roman"/>
          <w:b w:val="0"/>
          <w:bCs w:val="0"/>
        </w:rPr>
        <w:t>В разделе отражены последние постановления и изменения в современном законодательстве.</w:t>
      </w:r>
    </w:p>
    <w:p w14:paraId="7C821D90" w14:textId="0B6EA1A4" w:rsidR="00DD661E" w:rsidRDefault="00303AF9" w:rsidP="00842122">
      <w:pPr>
        <w:pStyle w:val="a6"/>
        <w:spacing w:after="0"/>
        <w:rPr>
          <w:rStyle w:val="a4"/>
          <w:rFonts w:ascii="Times New Roman" w:hAnsi="Times New Roman" w:cs="Times New Roman"/>
          <w:b w:val="0"/>
          <w:bCs w:val="0"/>
        </w:rPr>
      </w:pPr>
      <w:r w:rsidRPr="004F51F6">
        <w:rPr>
          <w:rStyle w:val="a4"/>
          <w:rFonts w:ascii="Times New Roman" w:hAnsi="Times New Roman" w:cs="Times New Roman"/>
        </w:rPr>
        <w:t>2.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8">
        <w:r w:rsidRPr="00303AF9">
          <w:rPr>
            <w:rFonts w:ascii="Times New Roman" w:hAnsi="Times New Roman" w:cs="Times New Roman"/>
            <w:b/>
            <w:bCs/>
          </w:rPr>
          <w:t>Нормативно-правовая база сообщества</w:t>
        </w:r>
      </w:hyperlink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9" w:history="1">
        <w:r w:rsidR="004F51F6" w:rsidRPr="00055F8F">
          <w:rPr>
            <w:rStyle w:val="a7"/>
            <w:rFonts w:ascii="Times New Roman" w:hAnsi="Times New Roman" w:cs="Times New Roman"/>
          </w:rPr>
          <w:t>https://neklrmo.moy.su/index/normativno_pravovaja_baza_soobshhestva/0-57</w:t>
        </w:r>
      </w:hyperlink>
    </w:p>
    <w:p w14:paraId="26B50517" w14:textId="77777777" w:rsidR="00DD661E" w:rsidRPr="00303AF9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>Нормативно-правовая база включает законы, постановления правительства, приказы министерств образования и науки, локальные нормативные акты образовательных учреждений и другие документы, которые определяют порядок организации образовательного процесса, права и обязанности учителей, и так далее.</w:t>
      </w:r>
    </w:p>
    <w:p w14:paraId="09910CDD" w14:textId="77777777" w:rsidR="00303AF9" w:rsidRPr="00303AF9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</w:p>
    <w:p w14:paraId="1CA73508" w14:textId="77777777" w:rsidR="00303AF9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4F51F6">
        <w:rPr>
          <w:rStyle w:val="a4"/>
          <w:rFonts w:ascii="Times New Roman" w:hAnsi="Times New Roman" w:cs="Times New Roman"/>
        </w:rPr>
        <w:t>3.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10">
        <w:r w:rsidRPr="00303AF9">
          <w:rPr>
            <w:rFonts w:ascii="Times New Roman" w:hAnsi="Times New Roman" w:cs="Times New Roman"/>
            <w:b/>
            <w:bCs/>
          </w:rPr>
          <w:t>Методическая работа</w:t>
        </w:r>
      </w:hyperlink>
    </w:p>
    <w:p w14:paraId="55AA36F7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  <w:color w:val="000080"/>
        </w:rPr>
        <w:t xml:space="preserve">  https://neklrmo.moy.su/index/metodicheskaja_rabota/0-75</w:t>
      </w:r>
    </w:p>
    <w:p w14:paraId="7E0B915F" w14:textId="77777777" w:rsidR="00303AF9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11">
        <w:r w:rsidR="00303AF9" w:rsidRPr="00303AF9">
          <w:rPr>
            <w:rFonts w:ascii="Times New Roman" w:hAnsi="Times New Roman" w:cs="Times New Roman"/>
          </w:rPr>
          <w:t>Протокол № 1 РМО ИЗО от 27.08.2024</w:t>
        </w:r>
      </w:hyperlink>
    </w:p>
    <w:p w14:paraId="1CD4DC14" w14:textId="7ED65D9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proofErr w:type="gramStart"/>
      <w:r w:rsidRPr="00303AF9">
        <w:rPr>
          <w:rStyle w:val="a4"/>
          <w:rFonts w:ascii="Times New Roman" w:hAnsi="Times New Roman" w:cs="Times New Roman"/>
          <w:b w:val="0"/>
          <w:bCs w:val="0"/>
        </w:rPr>
        <w:t>https://neklrmo.moy.su/IZO/protokol_rmo_izo-1_ot_27.08.2024..</w:t>
      </w:r>
      <w:proofErr w:type="gramEnd"/>
      <w:r w:rsidRPr="00303AF9">
        <w:rPr>
          <w:rStyle w:val="a4"/>
          <w:rFonts w:ascii="Times New Roman" w:hAnsi="Times New Roman" w:cs="Times New Roman"/>
          <w:b w:val="0"/>
          <w:bCs w:val="0"/>
        </w:rPr>
        <w:t>doc</w:t>
      </w:r>
    </w:p>
    <w:p w14:paraId="2D0BBAC4" w14:textId="77777777" w:rsidR="00DD661E" w:rsidRPr="00303AF9" w:rsidRDefault="00082E3A" w:rsidP="004F51F6">
      <w:pPr>
        <w:pStyle w:val="a6"/>
        <w:spacing w:after="0"/>
        <w:rPr>
          <w:rFonts w:ascii="Times New Roman" w:hAnsi="Times New Roman" w:cs="Times New Roman"/>
        </w:rPr>
      </w:pPr>
      <w:hyperlink r:id="rId12">
        <w:r w:rsidR="00303AF9" w:rsidRPr="00303AF9">
          <w:rPr>
            <w:rFonts w:ascii="Times New Roman" w:hAnsi="Times New Roman" w:cs="Times New Roman"/>
          </w:rPr>
          <w:t>Протокол №2 РМО ИЗО от 26.11.2024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 https://neklrmo.moy.su/IZO/rmo_izo_protokol_2_ot_02.12-2022.pdf</w:t>
      </w:r>
    </w:p>
    <w:p w14:paraId="3608C054" w14:textId="77777777" w:rsidR="00303AF9" w:rsidRPr="00303AF9" w:rsidRDefault="00082E3A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hyperlink r:id="rId13">
        <w:r w:rsidR="00303AF9" w:rsidRPr="00303AF9">
          <w:rPr>
            <w:rFonts w:ascii="Times New Roman" w:hAnsi="Times New Roman" w:cs="Times New Roman"/>
          </w:rPr>
          <w:t>Протокол РМО ИЗО №3 от 09.04.2025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</w:p>
    <w:p w14:paraId="08C7292A" w14:textId="591DF95F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>https://neklrmo.moy.su/IZO/protokol_rmo_izo-3_ot_09.04.2025.docx</w:t>
      </w:r>
    </w:p>
    <w:p w14:paraId="7DF84685" w14:textId="77777777" w:rsidR="00B06357" w:rsidRDefault="00B06357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</w:rPr>
      </w:pPr>
    </w:p>
    <w:p w14:paraId="5B82F125" w14:textId="518B7FF0" w:rsidR="00DD661E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r w:rsidRPr="004F51F6">
        <w:rPr>
          <w:rStyle w:val="a4"/>
          <w:rFonts w:ascii="Times New Roman" w:hAnsi="Times New Roman" w:cs="Times New Roman"/>
        </w:rPr>
        <w:lastRenderedPageBreak/>
        <w:t>4.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14">
        <w:r w:rsidRPr="00303AF9">
          <w:rPr>
            <w:rFonts w:ascii="Times New Roman" w:hAnsi="Times New Roman" w:cs="Times New Roman"/>
            <w:b/>
            <w:bCs/>
          </w:rPr>
          <w:t>Методическая копилка</w:t>
        </w:r>
      </w:hyperlink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 </w:t>
      </w:r>
      <w:hyperlink r:id="rId15" w:history="1">
        <w:r w:rsidR="00B06357" w:rsidRPr="00055F8F">
          <w:rPr>
            <w:rStyle w:val="a7"/>
            <w:rFonts w:ascii="Times New Roman" w:hAnsi="Times New Roman" w:cs="Times New Roman"/>
          </w:rPr>
          <w:t>https://neklrmo.moy.su/index/metodicheskaja_kopilka/0-94</w:t>
        </w:r>
      </w:hyperlink>
    </w:p>
    <w:p w14:paraId="4969FDD2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</w:rPr>
        <w:t>1. </w:t>
      </w:r>
      <w:hyperlink r:id="rId16">
        <w:r w:rsidRPr="00303AF9">
          <w:rPr>
            <w:rFonts w:ascii="Times New Roman" w:hAnsi="Times New Roman" w:cs="Times New Roman"/>
          </w:rPr>
          <w:t>Межпредметные связи в ИЗО Воронежская Ю.С.</w:t>
        </w:r>
      </w:hyperlink>
    </w:p>
    <w:p w14:paraId="023B31EA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17">
        <w:r w:rsidR="00303AF9" w:rsidRPr="00303AF9">
          <w:rPr>
            <w:rFonts w:ascii="Times New Roman" w:hAnsi="Times New Roman" w:cs="Times New Roman"/>
          </w:rPr>
          <w:t>Украшения в жизни первобытных обществ Воронежская Ю.С.</w:t>
        </w:r>
      </w:hyperlink>
    </w:p>
    <w:p w14:paraId="33F6A291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18">
        <w:r w:rsidR="00303AF9" w:rsidRPr="00303AF9">
          <w:rPr>
            <w:rFonts w:ascii="Times New Roman" w:hAnsi="Times New Roman" w:cs="Times New Roman"/>
          </w:rPr>
          <w:t>Сальвадор Дали Воронежская Ю.С.</w:t>
        </w:r>
      </w:hyperlink>
      <w:r w:rsidR="00303AF9" w:rsidRPr="00303AF9">
        <w:rPr>
          <w:rFonts w:ascii="Times New Roman" w:hAnsi="Times New Roman" w:cs="Times New Roman"/>
        </w:rPr>
        <w:t xml:space="preserve">  </w:t>
      </w:r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МБОУ Приморская СОШ (протокол №1 от </w:t>
      </w:r>
      <w:proofErr w:type="spellStart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от</w:t>
      </w:r>
      <w:proofErr w:type="spellEnd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27.08.24 г)</w:t>
      </w:r>
    </w:p>
    <w:p w14:paraId="17C7763D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>2. </w:t>
      </w:r>
      <w:hyperlink r:id="rId19">
        <w:r w:rsidRPr="00303AF9">
          <w:rPr>
            <w:rFonts w:ascii="Times New Roman" w:hAnsi="Times New Roman" w:cs="Times New Roman"/>
          </w:rPr>
          <w:t>Применение нетрадиционных техник рисования на уроках ИЗО в начальной школе Савина О.В.</w:t>
        </w:r>
      </w:hyperlink>
      <w:r w:rsidRPr="00303AF9">
        <w:rPr>
          <w:rStyle w:val="a4"/>
          <w:rFonts w:ascii="Times New Roman" w:hAnsi="Times New Roman" w:cs="Times New Roman"/>
          <w:b w:val="0"/>
          <w:bCs w:val="0"/>
        </w:rPr>
        <w:t> МБОУ Гаевская СОШ (протокол №1 от 27.08.24 г)</w:t>
      </w:r>
    </w:p>
    <w:p w14:paraId="5A0FB94E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20">
        <w:r w:rsidR="00303AF9" w:rsidRPr="00303AF9">
          <w:rPr>
            <w:rFonts w:ascii="Times New Roman" w:hAnsi="Times New Roman" w:cs="Times New Roman"/>
          </w:rPr>
          <w:t>3. Творчество как средство профилактики и преодоления эмоционального выгорания педагогов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 </w:t>
      </w:r>
      <w:proofErr w:type="spellStart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Барлит</w:t>
      </w:r>
      <w:proofErr w:type="spellEnd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А.В. МБОУ </w:t>
      </w:r>
      <w:proofErr w:type="spellStart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Лакедемоновская</w:t>
      </w:r>
      <w:proofErr w:type="spellEnd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СОШ </w:t>
      </w:r>
      <w:proofErr w:type="gramStart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( протокол</w:t>
      </w:r>
      <w:proofErr w:type="gramEnd"/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 xml:space="preserve"> №2 от 26.11. 24 г)</w:t>
      </w:r>
    </w:p>
    <w:p w14:paraId="2844D98D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21">
        <w:r w:rsidR="00303AF9" w:rsidRPr="00303AF9">
          <w:rPr>
            <w:rFonts w:ascii="Times New Roman" w:hAnsi="Times New Roman" w:cs="Times New Roman"/>
          </w:rPr>
          <w:t>4. Психолого-педагогические особенности преподавания ИЗО в школе Ворона О.В. МБОУ Носовская СОШ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 (протокол №2 от 26.11.24 г)</w:t>
      </w:r>
    </w:p>
    <w:p w14:paraId="745AC57E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22">
        <w:r w:rsidR="00303AF9" w:rsidRPr="00303AF9">
          <w:rPr>
            <w:rFonts w:ascii="Times New Roman" w:hAnsi="Times New Roman" w:cs="Times New Roman"/>
          </w:rPr>
          <w:t xml:space="preserve">5. Индивидуальный образовательный маршрут педагога </w:t>
        </w:r>
        <w:proofErr w:type="spellStart"/>
        <w:r w:rsidR="00303AF9" w:rsidRPr="00303AF9">
          <w:rPr>
            <w:rFonts w:ascii="Times New Roman" w:hAnsi="Times New Roman" w:cs="Times New Roman"/>
          </w:rPr>
          <w:t>Кужукина</w:t>
        </w:r>
        <w:proofErr w:type="spellEnd"/>
        <w:r w:rsidR="00303AF9" w:rsidRPr="00303AF9">
          <w:rPr>
            <w:rFonts w:ascii="Times New Roman" w:hAnsi="Times New Roman" w:cs="Times New Roman"/>
          </w:rPr>
          <w:t xml:space="preserve"> А.В. МБОУ </w:t>
        </w:r>
        <w:proofErr w:type="spellStart"/>
        <w:r w:rsidR="00303AF9" w:rsidRPr="00303AF9">
          <w:rPr>
            <w:rFonts w:ascii="Times New Roman" w:hAnsi="Times New Roman" w:cs="Times New Roman"/>
          </w:rPr>
          <w:t>Краснодесантская</w:t>
        </w:r>
        <w:proofErr w:type="spellEnd"/>
        <w:r w:rsidR="00303AF9" w:rsidRPr="00303AF9">
          <w:rPr>
            <w:rFonts w:ascii="Times New Roman" w:hAnsi="Times New Roman" w:cs="Times New Roman"/>
          </w:rPr>
          <w:t xml:space="preserve"> СОШ</w:t>
        </w:r>
      </w:hyperlink>
      <w:hyperlink r:id="rId23">
        <w:r w:rsidR="00303AF9" w:rsidRPr="00303AF9">
          <w:rPr>
            <w:rFonts w:ascii="Times New Roman" w:hAnsi="Times New Roman" w:cs="Times New Roman"/>
          </w:rPr>
          <w:t xml:space="preserve"> </w:t>
        </w:r>
      </w:hyperlink>
      <w:hyperlink r:id="rId24">
        <w:r w:rsidR="00303AF9" w:rsidRPr="00303AF9">
          <w:rPr>
            <w:rFonts w:ascii="Times New Roman" w:hAnsi="Times New Roman" w:cs="Times New Roman"/>
          </w:rPr>
          <w:t>(протокол №2 от 26.11.24 г)</w:t>
        </w:r>
      </w:hyperlink>
    </w:p>
    <w:p w14:paraId="595779B8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25">
        <w:r w:rsidR="00303AF9" w:rsidRPr="00303AF9">
          <w:rPr>
            <w:rFonts w:ascii="Times New Roman" w:hAnsi="Times New Roman" w:cs="Times New Roman"/>
          </w:rPr>
          <w:t>Карта ИОМ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 педагога</w:t>
      </w:r>
    </w:p>
    <w:p w14:paraId="0BE566EE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26">
        <w:r w:rsidR="00303AF9" w:rsidRPr="00303AF9">
          <w:rPr>
            <w:rFonts w:ascii="Times New Roman" w:hAnsi="Times New Roman" w:cs="Times New Roman"/>
          </w:rPr>
          <w:t xml:space="preserve">6. Развитие творческих способностей учащихся на уроках ИЗО </w:t>
        </w:r>
        <w:proofErr w:type="spellStart"/>
        <w:r w:rsidR="00303AF9" w:rsidRPr="00303AF9">
          <w:rPr>
            <w:rFonts w:ascii="Times New Roman" w:hAnsi="Times New Roman" w:cs="Times New Roman"/>
          </w:rPr>
          <w:t>Гущенко</w:t>
        </w:r>
        <w:proofErr w:type="spellEnd"/>
        <w:r w:rsidR="00303AF9" w:rsidRPr="00303AF9">
          <w:rPr>
            <w:rFonts w:ascii="Times New Roman" w:hAnsi="Times New Roman" w:cs="Times New Roman"/>
          </w:rPr>
          <w:t xml:space="preserve"> С.А. В- </w:t>
        </w:r>
        <w:proofErr w:type="spellStart"/>
        <w:r w:rsidR="00303AF9" w:rsidRPr="00303AF9">
          <w:rPr>
            <w:rFonts w:ascii="Times New Roman" w:hAnsi="Times New Roman" w:cs="Times New Roman"/>
          </w:rPr>
          <w:t>Ханжоновская</w:t>
        </w:r>
        <w:proofErr w:type="spellEnd"/>
        <w:r w:rsidR="00303AF9" w:rsidRPr="00303AF9">
          <w:rPr>
            <w:rFonts w:ascii="Times New Roman" w:hAnsi="Times New Roman" w:cs="Times New Roman"/>
          </w:rPr>
          <w:t xml:space="preserve"> СОШ</w:t>
        </w:r>
      </w:hyperlink>
      <w:hyperlink r:id="rId27">
        <w:r w:rsidR="00303AF9" w:rsidRPr="00303AF9">
          <w:rPr>
            <w:rFonts w:ascii="Times New Roman" w:hAnsi="Times New Roman" w:cs="Times New Roman"/>
          </w:rPr>
          <w:t xml:space="preserve"> </w:t>
        </w:r>
      </w:hyperlink>
      <w:hyperlink r:id="rId28">
        <w:r w:rsidR="00303AF9" w:rsidRPr="00303AF9">
          <w:rPr>
            <w:rFonts w:ascii="Times New Roman" w:hAnsi="Times New Roman" w:cs="Times New Roman"/>
          </w:rPr>
          <w:t>(протокол №2 от 26.11.24 г)</w:t>
        </w:r>
      </w:hyperlink>
    </w:p>
    <w:p w14:paraId="7AAA7F31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29">
        <w:r w:rsidR="00303AF9" w:rsidRPr="00303AF9">
          <w:rPr>
            <w:rFonts w:ascii="Times New Roman" w:hAnsi="Times New Roman" w:cs="Times New Roman"/>
          </w:rPr>
          <w:t>7. Мастер-класс "Нетрадиционная техника рисования "Кофейная гризайль", как способ формирования интереса и мотивации учения" Федорова С.В. МБОУ Покровская СОШ "НОК"</w:t>
        </w:r>
      </w:hyperlink>
      <w:hyperlink r:id="rId30">
        <w:r w:rsidR="00303AF9" w:rsidRPr="00303AF9">
          <w:rPr>
            <w:rFonts w:ascii="Times New Roman" w:hAnsi="Times New Roman" w:cs="Times New Roman"/>
          </w:rPr>
          <w:t xml:space="preserve"> </w:t>
        </w:r>
      </w:hyperlink>
      <w:hyperlink r:id="rId31">
        <w:r w:rsidR="00303AF9" w:rsidRPr="00303AF9">
          <w:rPr>
            <w:rFonts w:ascii="Times New Roman" w:hAnsi="Times New Roman" w:cs="Times New Roman"/>
          </w:rPr>
          <w:t>(протокол №2 от 26.11.24 г, протокол №3 от 09.04.25)</w:t>
        </w:r>
      </w:hyperlink>
      <w:hyperlink r:id="rId32">
        <w:r w:rsidR="00303AF9" w:rsidRPr="00303AF9">
          <w:rPr>
            <w:rFonts w:ascii="Times New Roman" w:hAnsi="Times New Roman" w:cs="Times New Roman"/>
          </w:rPr>
          <w:t xml:space="preserve"> </w:t>
        </w:r>
      </w:hyperlink>
    </w:p>
    <w:p w14:paraId="79DE669F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33">
        <w:r w:rsidR="00303AF9" w:rsidRPr="00303AF9">
          <w:rPr>
            <w:rFonts w:ascii="Times New Roman" w:hAnsi="Times New Roman" w:cs="Times New Roman"/>
          </w:rPr>
          <w:t xml:space="preserve">8. Мастер-класс "Пуантилизм" </w:t>
        </w:r>
        <w:proofErr w:type="spellStart"/>
        <w:r w:rsidR="00303AF9" w:rsidRPr="00303AF9">
          <w:rPr>
            <w:rFonts w:ascii="Times New Roman" w:hAnsi="Times New Roman" w:cs="Times New Roman"/>
          </w:rPr>
          <w:t>Сердинова</w:t>
        </w:r>
        <w:proofErr w:type="spellEnd"/>
        <w:r w:rsidR="00303AF9" w:rsidRPr="00303AF9">
          <w:rPr>
            <w:rFonts w:ascii="Times New Roman" w:hAnsi="Times New Roman" w:cs="Times New Roman"/>
          </w:rPr>
          <w:t xml:space="preserve"> Л.Б. МБОУ Федоровская СОШ</w:t>
        </w:r>
      </w:hyperlink>
      <w:r w:rsidR="00303AF9" w:rsidRPr="00303AF9">
        <w:rPr>
          <w:rStyle w:val="a4"/>
          <w:rFonts w:ascii="Times New Roman" w:hAnsi="Times New Roman" w:cs="Times New Roman"/>
          <w:b w:val="0"/>
          <w:bCs w:val="0"/>
        </w:rPr>
        <w:t> (протокол №3 от 09.04.25)</w:t>
      </w:r>
    </w:p>
    <w:p w14:paraId="6413CA49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>9. </w:t>
      </w:r>
      <w:hyperlink r:id="rId34">
        <w:r w:rsidRPr="00303AF9">
          <w:rPr>
            <w:rFonts w:ascii="Times New Roman" w:hAnsi="Times New Roman" w:cs="Times New Roman"/>
          </w:rPr>
          <w:t>Мастер-класс "Магия линий" Пономаренко Е.Е. МБОУ Николаевская СОШ</w:t>
        </w:r>
      </w:hyperlink>
      <w:r w:rsidRPr="00303AF9">
        <w:rPr>
          <w:rFonts w:ascii="Times New Roman" w:hAnsi="Times New Roman" w:cs="Times New Roman"/>
        </w:rPr>
        <w:t> 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>(протокол №3 от 09.04.25)</w:t>
      </w:r>
    </w:p>
    <w:p w14:paraId="66443B58" w14:textId="3A76C09D" w:rsidR="00DD661E" w:rsidRDefault="00303AF9" w:rsidP="00303AF9">
      <w:pPr>
        <w:pStyle w:val="a6"/>
        <w:spacing w:after="0"/>
        <w:rPr>
          <w:rStyle w:val="a4"/>
          <w:rFonts w:ascii="Times New Roman" w:hAnsi="Times New Roman" w:cs="Times New Roman"/>
          <w:b w:val="0"/>
          <w:bCs w:val="0"/>
        </w:rPr>
      </w:pPr>
      <w:r w:rsidRPr="00551E99">
        <w:rPr>
          <w:rStyle w:val="a4"/>
          <w:rFonts w:ascii="Times New Roman" w:hAnsi="Times New Roman" w:cs="Times New Roman"/>
        </w:rPr>
        <w:t>5.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35">
        <w:r w:rsidRPr="00303AF9">
          <w:rPr>
            <w:rFonts w:ascii="Times New Roman" w:hAnsi="Times New Roman" w:cs="Times New Roman"/>
            <w:b/>
            <w:bCs/>
          </w:rPr>
          <w:t>Аналитические отчеты сообщества</w:t>
        </w:r>
      </w:hyperlink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 </w:t>
      </w:r>
      <w:hyperlink r:id="rId36" w:history="1">
        <w:r w:rsidR="00B06357" w:rsidRPr="00055F8F">
          <w:rPr>
            <w:rStyle w:val="a7"/>
            <w:rFonts w:ascii="Times New Roman" w:hAnsi="Times New Roman" w:cs="Times New Roman"/>
          </w:rPr>
          <w:t>https://neklrmo.moy.su/index/analiticheskie_otchety_soobshhestva/0-113</w:t>
        </w:r>
      </w:hyperlink>
    </w:p>
    <w:p w14:paraId="62A57D3A" w14:textId="77777777" w:rsidR="00DD661E" w:rsidRPr="00303AF9" w:rsidRDefault="00082E3A" w:rsidP="00303AF9">
      <w:pPr>
        <w:pStyle w:val="a6"/>
        <w:numPr>
          <w:ilvl w:val="0"/>
          <w:numId w:val="6"/>
        </w:numPr>
        <w:spacing w:after="0"/>
        <w:rPr>
          <w:rFonts w:ascii="Times New Roman" w:hAnsi="Times New Roman" w:cs="Times New Roman"/>
        </w:rPr>
      </w:pPr>
      <w:hyperlink r:id="rId37">
        <w:r w:rsidR="00303AF9" w:rsidRPr="00303AF9">
          <w:rPr>
            <w:rFonts w:ascii="Times New Roman" w:hAnsi="Times New Roman" w:cs="Times New Roman"/>
          </w:rPr>
          <w:t>Аналитическая справка руководителя РМО за 1 полугодие 2024-2025</w:t>
        </w:r>
      </w:hyperlink>
    </w:p>
    <w:p w14:paraId="01C2073F" w14:textId="77777777" w:rsidR="00DD661E" w:rsidRPr="00303AF9" w:rsidRDefault="00303AF9" w:rsidP="00303AF9">
      <w:pPr>
        <w:pStyle w:val="a6"/>
        <w:numPr>
          <w:ilvl w:val="0"/>
          <w:numId w:val="6"/>
        </w:numPr>
        <w:spacing w:after="0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Аналитическая справка руководителя РМО за </w:t>
      </w:r>
      <w:proofErr w:type="spellStart"/>
      <w:r w:rsidRPr="00303AF9">
        <w:rPr>
          <w:rStyle w:val="a4"/>
          <w:rFonts w:ascii="Times New Roman" w:hAnsi="Times New Roman" w:cs="Times New Roman"/>
          <w:b w:val="0"/>
          <w:bCs w:val="0"/>
        </w:rPr>
        <w:t>учебый</w:t>
      </w:r>
      <w:proofErr w:type="spellEnd"/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год 2024-2025 </w:t>
      </w:r>
    </w:p>
    <w:p w14:paraId="0B9CA1F4" w14:textId="77777777" w:rsidR="00DD661E" w:rsidRPr="00303AF9" w:rsidRDefault="00082E3A" w:rsidP="00303AF9">
      <w:pPr>
        <w:pStyle w:val="a6"/>
        <w:numPr>
          <w:ilvl w:val="0"/>
          <w:numId w:val="6"/>
        </w:numPr>
        <w:spacing w:after="0"/>
        <w:rPr>
          <w:rFonts w:ascii="Times New Roman" w:hAnsi="Times New Roman" w:cs="Times New Roman"/>
        </w:rPr>
      </w:pPr>
      <w:hyperlink r:id="rId38">
        <w:r w:rsidR="00303AF9" w:rsidRPr="00303AF9">
          <w:rPr>
            <w:rFonts w:ascii="Times New Roman" w:hAnsi="Times New Roman" w:cs="Times New Roman"/>
          </w:rPr>
          <w:t>Отчет о проведении мероприятия "Школа мастерства – 2025"</w:t>
        </w:r>
      </w:hyperlink>
    </w:p>
    <w:p w14:paraId="12FDCB9D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551E99">
        <w:rPr>
          <w:rStyle w:val="a4"/>
          <w:rFonts w:ascii="Times New Roman" w:hAnsi="Times New Roman" w:cs="Times New Roman"/>
        </w:rPr>
        <w:t>6.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39">
        <w:r w:rsidRPr="00303AF9">
          <w:rPr>
            <w:rFonts w:ascii="Times New Roman" w:hAnsi="Times New Roman" w:cs="Times New Roman"/>
            <w:b/>
            <w:bCs/>
          </w:rPr>
          <w:t>ГИА</w:t>
        </w:r>
      </w:hyperlink>
    </w:p>
    <w:p w14:paraId="2D78F276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>Учебный предмет «Изобразительное искусство» не предполагает сдачу государственного экзамена.</w:t>
      </w:r>
    </w:p>
    <w:p w14:paraId="13FA5872" w14:textId="77777777" w:rsidR="00303AF9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  <w:bCs/>
        </w:rPr>
      </w:pPr>
      <w:r w:rsidRPr="00551E99">
        <w:rPr>
          <w:rStyle w:val="a4"/>
          <w:rFonts w:ascii="Times New Roman" w:hAnsi="Times New Roman" w:cs="Times New Roman"/>
        </w:rPr>
        <w:t xml:space="preserve">7. </w:t>
      </w:r>
      <w:hyperlink r:id="rId40">
        <w:r w:rsidRPr="00303AF9">
          <w:rPr>
            <w:rFonts w:ascii="Times New Roman" w:hAnsi="Times New Roman" w:cs="Times New Roman"/>
            <w:b/>
            <w:bCs/>
          </w:rPr>
          <w:t>Олимпиады, конкурсы</w:t>
        </w:r>
      </w:hyperlink>
    </w:p>
    <w:p w14:paraId="061FD8C2" w14:textId="5DECC991" w:rsidR="00DD661E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 </w:t>
      </w:r>
      <w:hyperlink r:id="rId41" w:history="1">
        <w:r w:rsidR="00551E99" w:rsidRPr="00055F8F">
          <w:rPr>
            <w:rStyle w:val="a7"/>
            <w:rFonts w:ascii="Times New Roman" w:hAnsi="Times New Roman" w:cs="Times New Roman"/>
          </w:rPr>
          <w:t>https://neklrmo.moy.su/index/olimpiady_konkursy/0-149</w:t>
        </w:r>
      </w:hyperlink>
    </w:p>
    <w:p w14:paraId="0ECB4350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>Муниципальный конкурс рисунков, посвященный 125-летию Героя Советского Союза маршала Василия Ивановича Чуйкова</w:t>
      </w:r>
    </w:p>
    <w:p w14:paraId="26E21211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42">
        <w:r w:rsidR="00303AF9" w:rsidRPr="00303AF9">
          <w:rPr>
            <w:rFonts w:ascii="Times New Roman" w:hAnsi="Times New Roman" w:cs="Times New Roman"/>
          </w:rPr>
          <w:t>Итоги конкурса рисунков по В.И. Чуйкову</w:t>
        </w:r>
      </w:hyperlink>
    </w:p>
    <w:p w14:paraId="49DBE8A2" w14:textId="77777777" w:rsidR="00DD661E" w:rsidRPr="00303AF9" w:rsidRDefault="00082E3A" w:rsidP="00303AF9">
      <w:pPr>
        <w:pStyle w:val="a6"/>
        <w:spacing w:after="0"/>
        <w:jc w:val="both"/>
        <w:rPr>
          <w:rFonts w:ascii="Times New Roman" w:hAnsi="Times New Roman" w:cs="Times New Roman"/>
        </w:rPr>
      </w:pPr>
      <w:hyperlink r:id="rId43">
        <w:r w:rsidR="00303AF9" w:rsidRPr="00303AF9">
          <w:rPr>
            <w:rFonts w:ascii="Times New Roman" w:hAnsi="Times New Roman" w:cs="Times New Roman"/>
          </w:rPr>
          <w:t>Аналитическая справка конкурса рисунков</w:t>
        </w:r>
      </w:hyperlink>
    </w:p>
    <w:p w14:paraId="147877DE" w14:textId="77777777" w:rsidR="00303AF9" w:rsidRPr="00303AF9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r w:rsidRPr="00551E99">
        <w:rPr>
          <w:rStyle w:val="a4"/>
          <w:rFonts w:ascii="Times New Roman" w:hAnsi="Times New Roman" w:cs="Times New Roman"/>
        </w:rPr>
        <w:t>8.</w:t>
      </w: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44">
        <w:r w:rsidRPr="00303AF9">
          <w:rPr>
            <w:rFonts w:ascii="Times New Roman" w:hAnsi="Times New Roman" w:cs="Times New Roman"/>
            <w:b/>
            <w:bCs/>
          </w:rPr>
          <w:t>Наставничество</w:t>
        </w:r>
      </w:hyperlink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</w:p>
    <w:p w14:paraId="6C9B35BF" w14:textId="3673A31B" w:rsidR="00DD661E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  <w:bCs w:val="0"/>
        </w:rPr>
      </w:pPr>
      <w:r w:rsidRPr="00303AF9">
        <w:rPr>
          <w:rStyle w:val="a4"/>
          <w:rFonts w:ascii="Times New Roman" w:hAnsi="Times New Roman" w:cs="Times New Roman"/>
          <w:b w:val="0"/>
          <w:bCs w:val="0"/>
        </w:rPr>
        <w:t xml:space="preserve"> </w:t>
      </w:r>
      <w:hyperlink r:id="rId45" w:history="1">
        <w:r w:rsidR="00551E99" w:rsidRPr="00055F8F">
          <w:rPr>
            <w:rStyle w:val="a7"/>
            <w:rFonts w:ascii="Times New Roman" w:hAnsi="Times New Roman" w:cs="Times New Roman"/>
          </w:rPr>
          <w:t>https://neklrmo.moy.su/index/nastavnichestvo/0-167</w:t>
        </w:r>
      </w:hyperlink>
    </w:p>
    <w:p w14:paraId="1969BFC6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Fonts w:ascii="Times New Roman" w:hAnsi="Times New Roman" w:cs="Times New Roman"/>
          <w:bCs/>
        </w:rPr>
        <w:t>Педагоги – наставники сопровождения программы "Одаренные дети" по изо в Неклиновском районе на 2024 – 2025 учебный год.</w:t>
      </w:r>
    </w:p>
    <w:p w14:paraId="08EECB40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>1.Федорова Светлана Викторовна</w:t>
      </w:r>
      <w:r w:rsidRPr="00303AF9">
        <w:rPr>
          <w:rFonts w:ascii="Times New Roman" w:hAnsi="Times New Roman" w:cs="Times New Roman"/>
          <w:bCs/>
        </w:rPr>
        <w:t>, учитель изо МБОУ Покровская СОШ "НОК"</w:t>
      </w:r>
    </w:p>
    <w:p w14:paraId="4BF81231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>2.Демьяненко Евгения Николаевна</w:t>
      </w:r>
      <w:r w:rsidRPr="00303AF9">
        <w:rPr>
          <w:rFonts w:ascii="Times New Roman" w:hAnsi="Times New Roman" w:cs="Times New Roman"/>
          <w:bCs/>
        </w:rPr>
        <w:t>, учитель изо МБОУ В-Вознесенская СОШ</w:t>
      </w:r>
    </w:p>
    <w:p w14:paraId="06DEC7A2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 xml:space="preserve">3.Брага Анна </w:t>
      </w:r>
      <w:proofErr w:type="gramStart"/>
      <w:r w:rsidRPr="00303AF9">
        <w:rPr>
          <w:rStyle w:val="a4"/>
          <w:rFonts w:ascii="Times New Roman" w:hAnsi="Times New Roman" w:cs="Times New Roman"/>
          <w:b w:val="0"/>
        </w:rPr>
        <w:t xml:space="preserve">Олеговна </w:t>
      </w:r>
      <w:r w:rsidRPr="00303AF9">
        <w:rPr>
          <w:rFonts w:ascii="Times New Roman" w:hAnsi="Times New Roman" w:cs="Times New Roman"/>
          <w:bCs/>
        </w:rPr>
        <w:t>,учитель</w:t>
      </w:r>
      <w:proofErr w:type="gramEnd"/>
      <w:r w:rsidRPr="00303AF9">
        <w:rPr>
          <w:rFonts w:ascii="Times New Roman" w:hAnsi="Times New Roman" w:cs="Times New Roman"/>
          <w:bCs/>
        </w:rPr>
        <w:t xml:space="preserve"> изо МБОУ  ПСШ №3</w:t>
      </w:r>
    </w:p>
    <w:p w14:paraId="2B9D3F8F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 xml:space="preserve">4.Сердинова Любовь Борисовна, учитель </w:t>
      </w:r>
      <w:proofErr w:type="gramStart"/>
      <w:r w:rsidRPr="00303AF9">
        <w:rPr>
          <w:rStyle w:val="a4"/>
          <w:rFonts w:ascii="Times New Roman" w:hAnsi="Times New Roman" w:cs="Times New Roman"/>
          <w:b w:val="0"/>
        </w:rPr>
        <w:t>изо ,МБОУ</w:t>
      </w:r>
      <w:proofErr w:type="gramEnd"/>
      <w:r w:rsidRPr="00303AF9">
        <w:rPr>
          <w:rStyle w:val="a4"/>
          <w:rFonts w:ascii="Times New Roman" w:hAnsi="Times New Roman" w:cs="Times New Roman"/>
          <w:b w:val="0"/>
        </w:rPr>
        <w:t xml:space="preserve"> Федоровская СОШ </w:t>
      </w:r>
    </w:p>
    <w:p w14:paraId="7405F22B" w14:textId="77777777" w:rsidR="00551E99" w:rsidRDefault="00551E9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Cs w:val="0"/>
        </w:rPr>
      </w:pPr>
    </w:p>
    <w:p w14:paraId="5EECF8AC" w14:textId="77777777" w:rsidR="00551E99" w:rsidRDefault="00551E9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Cs w:val="0"/>
        </w:rPr>
      </w:pPr>
    </w:p>
    <w:p w14:paraId="4A9C2325" w14:textId="23285FB9" w:rsidR="00303AF9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/>
        </w:rPr>
      </w:pPr>
      <w:r w:rsidRPr="00551E99">
        <w:rPr>
          <w:rStyle w:val="a4"/>
          <w:rFonts w:ascii="Times New Roman" w:hAnsi="Times New Roman" w:cs="Times New Roman"/>
          <w:bCs w:val="0"/>
        </w:rPr>
        <w:lastRenderedPageBreak/>
        <w:t>9.</w:t>
      </w:r>
      <w:r w:rsidRPr="00303AF9">
        <w:rPr>
          <w:rStyle w:val="a4"/>
          <w:rFonts w:ascii="Times New Roman" w:hAnsi="Times New Roman" w:cs="Times New Roman"/>
          <w:b w:val="0"/>
        </w:rPr>
        <w:t xml:space="preserve"> </w:t>
      </w:r>
      <w:hyperlink r:id="rId46">
        <w:r w:rsidRPr="00303AF9">
          <w:rPr>
            <w:rFonts w:ascii="Times New Roman" w:hAnsi="Times New Roman" w:cs="Times New Roman"/>
            <w:b/>
          </w:rPr>
          <w:t>Консультативная помощь</w:t>
        </w:r>
      </w:hyperlink>
    </w:p>
    <w:p w14:paraId="62FD263E" w14:textId="64F25386" w:rsidR="00DD661E" w:rsidRDefault="00303AF9" w:rsidP="00303AF9">
      <w:pPr>
        <w:pStyle w:val="a6"/>
        <w:spacing w:after="0"/>
        <w:jc w:val="both"/>
        <w:rPr>
          <w:rStyle w:val="a4"/>
          <w:rFonts w:ascii="Times New Roman" w:hAnsi="Times New Roman" w:cs="Times New Roman"/>
          <w:b w:val="0"/>
        </w:rPr>
      </w:pPr>
      <w:r w:rsidRPr="00303AF9">
        <w:rPr>
          <w:rStyle w:val="a4"/>
          <w:rFonts w:ascii="Times New Roman" w:hAnsi="Times New Roman" w:cs="Times New Roman"/>
          <w:b w:val="0"/>
        </w:rPr>
        <w:t xml:space="preserve">  </w:t>
      </w:r>
      <w:hyperlink r:id="rId47" w:history="1">
        <w:r w:rsidR="00551E99" w:rsidRPr="00055F8F">
          <w:rPr>
            <w:rStyle w:val="a7"/>
            <w:rFonts w:ascii="Times New Roman" w:hAnsi="Times New Roman" w:cs="Times New Roman"/>
          </w:rPr>
          <w:t>https://neklrmo.moy.su/index/konsultativnaja_pomoshh/0-199</w:t>
        </w:r>
      </w:hyperlink>
    </w:p>
    <w:p w14:paraId="24B116A1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>Руководитель РМО учителей изо Неклиновского района, администратор сообщество учителей изо</w:t>
      </w:r>
    </w:p>
    <w:p w14:paraId="38BDECDD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proofErr w:type="spellStart"/>
      <w:r w:rsidRPr="00303AF9">
        <w:rPr>
          <w:rStyle w:val="a4"/>
          <w:rFonts w:ascii="Times New Roman" w:hAnsi="Times New Roman" w:cs="Times New Roman"/>
          <w:b w:val="0"/>
        </w:rPr>
        <w:t>Майборода</w:t>
      </w:r>
      <w:proofErr w:type="spellEnd"/>
      <w:r w:rsidRPr="00303AF9">
        <w:rPr>
          <w:rStyle w:val="a4"/>
          <w:rFonts w:ascii="Times New Roman" w:hAnsi="Times New Roman" w:cs="Times New Roman"/>
          <w:b w:val="0"/>
        </w:rPr>
        <w:t xml:space="preserve"> Дарья Михайловна, </w:t>
      </w:r>
      <w:r w:rsidRPr="00303AF9">
        <w:rPr>
          <w:rFonts w:ascii="Times New Roman" w:hAnsi="Times New Roman" w:cs="Times New Roman"/>
          <w:bCs/>
        </w:rPr>
        <w:t xml:space="preserve">учитель изо МБОУ </w:t>
      </w:r>
      <w:proofErr w:type="spellStart"/>
      <w:r w:rsidRPr="00303AF9">
        <w:rPr>
          <w:rFonts w:ascii="Times New Roman" w:hAnsi="Times New Roman" w:cs="Times New Roman"/>
          <w:bCs/>
        </w:rPr>
        <w:t>Вареновской</w:t>
      </w:r>
      <w:proofErr w:type="spellEnd"/>
      <w:r w:rsidRPr="00303AF9">
        <w:rPr>
          <w:rFonts w:ascii="Times New Roman" w:hAnsi="Times New Roman" w:cs="Times New Roman"/>
          <w:bCs/>
        </w:rPr>
        <w:t xml:space="preserve"> СОШ</w:t>
      </w:r>
      <w:r w:rsidRPr="00303AF9">
        <w:rPr>
          <w:rStyle w:val="a4"/>
          <w:rFonts w:ascii="Times New Roman" w:hAnsi="Times New Roman" w:cs="Times New Roman"/>
          <w:b w:val="0"/>
        </w:rPr>
        <w:t>, телефон 89882564380, e-</w:t>
      </w:r>
      <w:proofErr w:type="spellStart"/>
      <w:r w:rsidRPr="00303AF9">
        <w:rPr>
          <w:rStyle w:val="a4"/>
          <w:rFonts w:ascii="Times New Roman" w:hAnsi="Times New Roman" w:cs="Times New Roman"/>
          <w:b w:val="0"/>
        </w:rPr>
        <w:t>mail</w:t>
      </w:r>
      <w:proofErr w:type="spellEnd"/>
      <w:r w:rsidRPr="00303AF9">
        <w:rPr>
          <w:rStyle w:val="a4"/>
          <w:rFonts w:ascii="Times New Roman" w:hAnsi="Times New Roman" w:cs="Times New Roman"/>
          <w:b w:val="0"/>
        </w:rPr>
        <w:t xml:space="preserve"> sobolevskayadaria@mail.ru</w:t>
      </w:r>
    </w:p>
    <w:p w14:paraId="6934B3F9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Fonts w:ascii="Times New Roman" w:hAnsi="Times New Roman" w:cs="Times New Roman"/>
          <w:bCs/>
        </w:rPr>
        <w:t>Педагоги – наставники сопровождения программы "Одаренные дети" по изо в Неклиновском районе </w:t>
      </w:r>
    </w:p>
    <w:p w14:paraId="25E9418F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>1.Федорова Светлана Викторовна</w:t>
      </w:r>
      <w:r w:rsidRPr="00303AF9">
        <w:rPr>
          <w:rFonts w:ascii="Times New Roman" w:hAnsi="Times New Roman" w:cs="Times New Roman"/>
          <w:bCs/>
        </w:rPr>
        <w:t xml:space="preserve">, учитель изо МБОУ Покровская СОШ "НОК", </w:t>
      </w:r>
      <w:r w:rsidRPr="00303AF9">
        <w:rPr>
          <w:rStyle w:val="a4"/>
          <w:rFonts w:ascii="Times New Roman" w:hAnsi="Times New Roman" w:cs="Times New Roman"/>
          <w:b w:val="0"/>
        </w:rPr>
        <w:t>телефон</w:t>
      </w:r>
      <w:r w:rsidRPr="00303AF9">
        <w:rPr>
          <w:rFonts w:ascii="Times New Roman" w:hAnsi="Times New Roman" w:cs="Times New Roman"/>
          <w:bCs/>
        </w:rPr>
        <w:t xml:space="preserve"> 89508643605</w:t>
      </w:r>
    </w:p>
    <w:p w14:paraId="0084C639" w14:textId="77777777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>2.Демьяненко Евгения Николаевна</w:t>
      </w:r>
      <w:r w:rsidRPr="00303AF9">
        <w:rPr>
          <w:rFonts w:ascii="Times New Roman" w:hAnsi="Times New Roman" w:cs="Times New Roman"/>
          <w:bCs/>
        </w:rPr>
        <w:t xml:space="preserve">, учитель изо МБОУ В-Вознесенская СОШ, </w:t>
      </w:r>
      <w:r w:rsidRPr="00303AF9">
        <w:rPr>
          <w:rStyle w:val="a4"/>
          <w:rFonts w:ascii="Times New Roman" w:hAnsi="Times New Roman" w:cs="Times New Roman"/>
          <w:b w:val="0"/>
        </w:rPr>
        <w:t>телефон</w:t>
      </w:r>
      <w:r w:rsidRPr="00303AF9">
        <w:rPr>
          <w:rFonts w:ascii="Times New Roman" w:hAnsi="Times New Roman" w:cs="Times New Roman"/>
          <w:bCs/>
        </w:rPr>
        <w:t xml:space="preserve"> 89286084021 </w:t>
      </w:r>
    </w:p>
    <w:p w14:paraId="00B51FD3" w14:textId="1D446E24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Fonts w:ascii="Times New Roman" w:hAnsi="Times New Roman" w:cs="Times New Roman"/>
          <w:bCs/>
        </w:rPr>
        <w:t> </w:t>
      </w:r>
      <w:r w:rsidRPr="00303AF9">
        <w:rPr>
          <w:rStyle w:val="a4"/>
          <w:rFonts w:ascii="Times New Roman" w:hAnsi="Times New Roman" w:cs="Times New Roman"/>
          <w:b w:val="0"/>
        </w:rPr>
        <w:t>3.Брага Анна Олеговна</w:t>
      </w:r>
      <w:r w:rsidRPr="00303AF9">
        <w:rPr>
          <w:rFonts w:ascii="Times New Roman" w:hAnsi="Times New Roman" w:cs="Times New Roman"/>
          <w:bCs/>
        </w:rPr>
        <w:t>,</w:t>
      </w:r>
      <w:r w:rsidR="00BC235B">
        <w:rPr>
          <w:rFonts w:ascii="Times New Roman" w:hAnsi="Times New Roman" w:cs="Times New Roman"/>
          <w:bCs/>
        </w:rPr>
        <w:t xml:space="preserve"> </w:t>
      </w:r>
      <w:r w:rsidRPr="00303AF9">
        <w:rPr>
          <w:rFonts w:ascii="Times New Roman" w:hAnsi="Times New Roman" w:cs="Times New Roman"/>
          <w:bCs/>
        </w:rPr>
        <w:t xml:space="preserve">учитель изо МБОУ ПСШ №3, </w:t>
      </w:r>
      <w:r w:rsidRPr="00303AF9">
        <w:rPr>
          <w:rStyle w:val="a4"/>
          <w:rFonts w:ascii="Times New Roman" w:hAnsi="Times New Roman" w:cs="Times New Roman"/>
          <w:b w:val="0"/>
        </w:rPr>
        <w:t>телефон</w:t>
      </w:r>
      <w:r w:rsidRPr="00303AF9">
        <w:rPr>
          <w:rFonts w:ascii="Times New Roman" w:hAnsi="Times New Roman" w:cs="Times New Roman"/>
          <w:bCs/>
        </w:rPr>
        <w:t xml:space="preserve"> 89525803760</w:t>
      </w:r>
    </w:p>
    <w:p w14:paraId="3F928E16" w14:textId="39DBA2DB" w:rsidR="00DD661E" w:rsidRPr="00303AF9" w:rsidRDefault="00303AF9" w:rsidP="00303AF9">
      <w:pPr>
        <w:pStyle w:val="a6"/>
        <w:spacing w:after="0"/>
        <w:jc w:val="both"/>
        <w:rPr>
          <w:rFonts w:ascii="Times New Roman" w:hAnsi="Times New Roman" w:cs="Times New Roman"/>
          <w:bCs/>
        </w:rPr>
      </w:pPr>
      <w:r w:rsidRPr="00303AF9">
        <w:rPr>
          <w:rStyle w:val="a4"/>
          <w:rFonts w:ascii="Times New Roman" w:hAnsi="Times New Roman" w:cs="Times New Roman"/>
          <w:b w:val="0"/>
        </w:rPr>
        <w:t>4.Сердинова Любовь Борисовна</w:t>
      </w:r>
      <w:r w:rsidRPr="00303AF9">
        <w:rPr>
          <w:rFonts w:ascii="Times New Roman" w:hAnsi="Times New Roman" w:cs="Times New Roman"/>
          <w:bCs/>
        </w:rPr>
        <w:t>, учитель изо,</w:t>
      </w:r>
      <w:r w:rsidR="00BC235B">
        <w:rPr>
          <w:rFonts w:ascii="Times New Roman" w:hAnsi="Times New Roman" w:cs="Times New Roman"/>
          <w:bCs/>
        </w:rPr>
        <w:t xml:space="preserve"> </w:t>
      </w:r>
      <w:r w:rsidRPr="00303AF9">
        <w:rPr>
          <w:rFonts w:ascii="Times New Roman" w:hAnsi="Times New Roman" w:cs="Times New Roman"/>
          <w:bCs/>
        </w:rPr>
        <w:t xml:space="preserve">МБОУ Федоровская СОШ, </w:t>
      </w:r>
      <w:r w:rsidRPr="00303AF9">
        <w:rPr>
          <w:rStyle w:val="a4"/>
          <w:rFonts w:ascii="Times New Roman" w:hAnsi="Times New Roman" w:cs="Times New Roman"/>
          <w:b w:val="0"/>
        </w:rPr>
        <w:t>телефон</w:t>
      </w:r>
      <w:r w:rsidRPr="00303AF9">
        <w:rPr>
          <w:rFonts w:ascii="Times New Roman" w:hAnsi="Times New Roman" w:cs="Times New Roman"/>
          <w:bCs/>
        </w:rPr>
        <w:t xml:space="preserve"> 89896331429</w:t>
      </w:r>
    </w:p>
    <w:p w14:paraId="3A639328" w14:textId="77777777" w:rsidR="00551E99" w:rsidRDefault="00551E99" w:rsidP="00303AF9">
      <w:pPr>
        <w:pStyle w:val="a6"/>
        <w:spacing w:after="0"/>
        <w:ind w:firstLine="1134"/>
        <w:jc w:val="both"/>
        <w:rPr>
          <w:rFonts w:ascii="Times New Roman" w:hAnsi="Times New Roman" w:cs="Times New Roman"/>
          <w:b/>
          <w:bCs/>
        </w:rPr>
      </w:pPr>
    </w:p>
    <w:p w14:paraId="7461BC50" w14:textId="440CCEBA" w:rsidR="00DD661E" w:rsidRPr="00303AF9" w:rsidRDefault="00303AF9" w:rsidP="00551E99">
      <w:pPr>
        <w:pStyle w:val="a6"/>
        <w:spacing w:after="0"/>
        <w:rPr>
          <w:rFonts w:ascii="Times New Roman" w:hAnsi="Times New Roman" w:cs="Times New Roman"/>
          <w:b/>
          <w:bCs/>
        </w:rPr>
      </w:pPr>
      <w:r w:rsidRPr="00303AF9">
        <w:rPr>
          <w:rFonts w:ascii="Times New Roman" w:hAnsi="Times New Roman" w:cs="Times New Roman"/>
          <w:b/>
          <w:bCs/>
        </w:rPr>
        <w:t>Заключение</w:t>
      </w:r>
    </w:p>
    <w:p w14:paraId="6482443E" w14:textId="77777777" w:rsidR="00303AF9" w:rsidRPr="00303AF9" w:rsidRDefault="00303AF9" w:rsidP="00713B56">
      <w:pPr>
        <w:pStyle w:val="a6"/>
        <w:spacing w:after="0"/>
        <w:ind w:firstLine="1134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>Данный ресурс способствует развитию методического пространства для профессионального общения педагогов, обмена информацией, опытом работы, наблюдения за деятельностью участников Сообщества, использования новой практики и распространения успешных педагогических практик.                                                                                                             </w:t>
      </w:r>
    </w:p>
    <w:p w14:paraId="7480F009" w14:textId="77777777" w:rsidR="00DD661E" w:rsidRPr="00303AF9" w:rsidRDefault="00303AF9" w:rsidP="00303AF9">
      <w:pPr>
        <w:pStyle w:val="a6"/>
        <w:spacing w:after="0"/>
        <w:ind w:firstLine="1134"/>
        <w:jc w:val="both"/>
        <w:rPr>
          <w:rFonts w:ascii="Times New Roman" w:hAnsi="Times New Roman" w:cs="Times New Roman"/>
        </w:rPr>
      </w:pPr>
      <w:r w:rsidRPr="00303AF9">
        <w:rPr>
          <w:rFonts w:ascii="Times New Roman" w:hAnsi="Times New Roman" w:cs="Times New Roman"/>
        </w:rPr>
        <w:t xml:space="preserve"> Сообщество направлено на поддержку профессиональной деятельности педагогов и является современным средством самообразования педагогов и повышения их квалификации.  Участие педагогических работников в деятельности сетевого сообщества позволяет повысить информационно-коммуникационную компетентность.</w:t>
      </w:r>
    </w:p>
    <w:p w14:paraId="11859098" w14:textId="77777777" w:rsidR="00DD661E" w:rsidRPr="00303AF9" w:rsidRDefault="00DD661E">
      <w:pPr>
        <w:pStyle w:val="a6"/>
        <w:spacing w:after="200"/>
        <w:jc w:val="both"/>
        <w:rPr>
          <w:rFonts w:ascii="Times New Roman" w:hAnsi="Times New Roman" w:cs="Times New Roman"/>
        </w:rPr>
      </w:pPr>
    </w:p>
    <w:p w14:paraId="4C08CC7E" w14:textId="77777777" w:rsidR="00DD661E" w:rsidRPr="00303AF9" w:rsidRDefault="00DD661E">
      <w:pPr>
        <w:pStyle w:val="a6"/>
        <w:spacing w:after="200"/>
        <w:jc w:val="both"/>
        <w:rPr>
          <w:rFonts w:ascii="Times New Roman" w:hAnsi="Times New Roman" w:cs="Times New Roman"/>
          <w:color w:val="0000FF"/>
        </w:rPr>
      </w:pPr>
    </w:p>
    <w:p w14:paraId="0899DD3C" w14:textId="77777777" w:rsidR="00DD661E" w:rsidRPr="00303AF9" w:rsidRDefault="00303AF9" w:rsidP="00303AF9">
      <w:pPr>
        <w:pStyle w:val="a6"/>
        <w:spacing w:after="20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Администратор сетевого сообщества учителей ИЗО – Федорова С.В.</w:t>
      </w:r>
    </w:p>
    <w:sectPr w:rsidR="00DD661E" w:rsidRPr="00303AF9" w:rsidSect="00303AF9">
      <w:pgSz w:w="11906" w:h="16838"/>
      <w:pgMar w:top="851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DejaVu Sans">
    <w:altName w:val="Verdana"/>
    <w:panose1 w:val="00000000000000000000"/>
    <w:charset w:val="00"/>
    <w:family w:val="roman"/>
    <w:notTrueType/>
    <w:pitch w:val="default"/>
  </w:font>
  <w:font w:name="OpenSymbol">
    <w:altName w:val="Segoe UI Symbol"/>
    <w:charset w:val="02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A0E60"/>
    <w:multiLevelType w:val="multilevel"/>
    <w:tmpl w:val="3C1EB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85620A2"/>
    <w:multiLevelType w:val="multilevel"/>
    <w:tmpl w:val="1DFA4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3D873507"/>
    <w:multiLevelType w:val="hybridMultilevel"/>
    <w:tmpl w:val="30BAD4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BF70A3"/>
    <w:multiLevelType w:val="multilevel"/>
    <w:tmpl w:val="EB6A0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4D697980"/>
    <w:multiLevelType w:val="multilevel"/>
    <w:tmpl w:val="F5B84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50812760"/>
    <w:multiLevelType w:val="multilevel"/>
    <w:tmpl w:val="A636022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5C38208C"/>
    <w:multiLevelType w:val="hybridMultilevel"/>
    <w:tmpl w:val="91B2F3DA"/>
    <w:lvl w:ilvl="0" w:tplc="EC643DF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1134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AF9"/>
    <w:rsid w:val="00082E3A"/>
    <w:rsid w:val="00303AF9"/>
    <w:rsid w:val="004F51F6"/>
    <w:rsid w:val="00551E99"/>
    <w:rsid w:val="0058465D"/>
    <w:rsid w:val="00713B56"/>
    <w:rsid w:val="00842122"/>
    <w:rsid w:val="009407BF"/>
    <w:rsid w:val="00A8162C"/>
    <w:rsid w:val="00AF10FA"/>
    <w:rsid w:val="00B06357"/>
    <w:rsid w:val="00BC235B"/>
    <w:rsid w:val="00C65E87"/>
    <w:rsid w:val="00DD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1C5F1"/>
  <w15:docId w15:val="{F2B55A20-4068-4232-ABEA-186AD85F9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ejaVu Sans" w:hAnsi="Liberation Serif" w:cs="DejaVu Sans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color w:val="000000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character" w:styleId="a3">
    <w:name w:val="Emphasis"/>
    <w:qFormat/>
    <w:rPr>
      <w:i/>
      <w:iCs/>
    </w:rPr>
  </w:style>
  <w:style w:type="character" w:customStyle="1" w:styleId="a4">
    <w:name w:val="Выделение жирным"/>
    <w:qFormat/>
    <w:rPr>
      <w:b/>
      <w:bCs/>
    </w:rPr>
  </w:style>
  <w:style w:type="character" w:customStyle="1" w:styleId="a5">
    <w:name w:val="Маркеры"/>
    <w:qFormat/>
    <w:rPr>
      <w:rFonts w:ascii="OpenSymbol" w:eastAsia="OpenSymbol" w:hAnsi="OpenSymbol" w:cs="OpenSymbol"/>
    </w:rPr>
  </w:style>
  <w:style w:type="paragraph" w:styleId="a6">
    <w:name w:val="Body Text"/>
    <w:basedOn w:val="a"/>
    <w:pPr>
      <w:spacing w:after="283" w:line="276" w:lineRule="auto"/>
    </w:pPr>
  </w:style>
  <w:style w:type="character" w:styleId="a7">
    <w:name w:val="Hyperlink"/>
    <w:basedOn w:val="a0"/>
    <w:uiPriority w:val="99"/>
    <w:unhideWhenUsed/>
    <w:rsid w:val="004F51F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4F51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eklrmo.moy.su/IZO/protokol_rmo_izo-3_ot_09.04.2025.docx" TargetMode="External"/><Relationship Id="rId18" Type="http://schemas.openxmlformats.org/officeDocument/2006/relationships/hyperlink" Target="https://neklrmo.moy.su/IZO/salvador_dali_voronezhskaja_ju.s..ppt" TargetMode="External"/><Relationship Id="rId26" Type="http://schemas.openxmlformats.org/officeDocument/2006/relationships/hyperlink" Target="https://neklrmo.moy.su/IZO/gushhenko_s.a_razvitie_tvorcheskikh_sposobnostej_u.docx" TargetMode="External"/><Relationship Id="rId39" Type="http://schemas.openxmlformats.org/officeDocument/2006/relationships/hyperlink" Target="https://neklrmo.moy.su/index/gia/0-131" TargetMode="External"/><Relationship Id="rId21" Type="http://schemas.openxmlformats.org/officeDocument/2006/relationships/hyperlink" Target="https://neklrmo.moy.su/IZO/vorona_o.v-psikhologo-pedagogicheskie_osobennosti_.docx" TargetMode="External"/><Relationship Id="rId34" Type="http://schemas.openxmlformats.org/officeDocument/2006/relationships/hyperlink" Target="https://neklrmo.moy.su/IZO/magija_linij_ponomarenko_e.e..pptx" TargetMode="External"/><Relationship Id="rId42" Type="http://schemas.openxmlformats.org/officeDocument/2006/relationships/hyperlink" Target="https://neklrmo.moy.su/IZO/itogi_konkursa_risunkov_po_v.i.chujkovu.docx" TargetMode="External"/><Relationship Id="rId47" Type="http://schemas.openxmlformats.org/officeDocument/2006/relationships/hyperlink" Target="https://neklrmo.moy.su/index/konsultativnaja_pomoshh/0-199" TargetMode="External"/><Relationship Id="rId7" Type="http://schemas.openxmlformats.org/officeDocument/2006/relationships/hyperlink" Target="https://neklrmo.moy.su/index/fgos/0-30" TargetMode="External"/><Relationship Id="rId2" Type="http://schemas.openxmlformats.org/officeDocument/2006/relationships/styles" Target="styles.xml"/><Relationship Id="rId16" Type="http://schemas.openxmlformats.org/officeDocument/2006/relationships/hyperlink" Target="https://neklrmo.moy.su/IZO/mezhpredmetnye_svjazi_v_izo_voronezhskaja_ju.s..docx" TargetMode="External"/><Relationship Id="rId29" Type="http://schemas.openxmlformats.org/officeDocument/2006/relationships/hyperlink" Target="https://neklrmo.moy.su/IZO/fedorova_s.v-mk_kofejnaja_grizajl.pdf" TargetMode="External"/><Relationship Id="rId11" Type="http://schemas.openxmlformats.org/officeDocument/2006/relationships/hyperlink" Target="https://neklrmo.moy.su/IZO/protokol_rmo_izo-1_ot_27.08.2024..doc" TargetMode="External"/><Relationship Id="rId24" Type="http://schemas.openxmlformats.org/officeDocument/2006/relationships/hyperlink" Target="https://neklrmo.moy.su/IZO/kuzhukina_a.v-individualnyj_obrazovatelnyj_marshru.docx" TargetMode="External"/><Relationship Id="rId32" Type="http://schemas.openxmlformats.org/officeDocument/2006/relationships/hyperlink" Target="https://neklrmo.moy.su/IZO/fedorova_s.v-mk_kofejnaja_grizajl.pdf" TargetMode="External"/><Relationship Id="rId37" Type="http://schemas.openxmlformats.org/officeDocument/2006/relationships/hyperlink" Target="https://neklrmo.moy.su/IZO/analiticheskaja_spravka_za_1-e_polugodie_majboroda.docx" TargetMode="External"/><Relationship Id="rId40" Type="http://schemas.openxmlformats.org/officeDocument/2006/relationships/hyperlink" Target="https://neklrmo.moy.su/index/olimpiady_konkursy/0-149" TargetMode="External"/><Relationship Id="rId45" Type="http://schemas.openxmlformats.org/officeDocument/2006/relationships/hyperlink" Target="https://neklrmo.moy.su/index/nastavnichestvo/0-167" TargetMode="External"/><Relationship Id="rId5" Type="http://schemas.openxmlformats.org/officeDocument/2006/relationships/hyperlink" Target="https://neklrmo.moy.su/index/mo_uchitelej_izo/0-10" TargetMode="External"/><Relationship Id="rId15" Type="http://schemas.openxmlformats.org/officeDocument/2006/relationships/hyperlink" Target="https://neklrmo.moy.su/index/metodicheskaja_kopilka/0-94" TargetMode="External"/><Relationship Id="rId23" Type="http://schemas.openxmlformats.org/officeDocument/2006/relationships/hyperlink" Target="https://neklrmo.moy.su/IZO/kuzhukina_a.v-individualnyj_obrazovatelnyj_marshru.docx" TargetMode="External"/><Relationship Id="rId28" Type="http://schemas.openxmlformats.org/officeDocument/2006/relationships/hyperlink" Target="https://neklrmo.moy.su/IZO/gushhenko_s.a_razvitie_tvorcheskikh_sposobnostej_u.docx" TargetMode="External"/><Relationship Id="rId36" Type="http://schemas.openxmlformats.org/officeDocument/2006/relationships/hyperlink" Target="https://neklrmo.moy.su/index/analiticheskie_otchety_soobshhestva/0-11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neklrmo.moy.su/index/metodicheskaja_rabota/0-75" TargetMode="External"/><Relationship Id="rId19" Type="http://schemas.openxmlformats.org/officeDocument/2006/relationships/hyperlink" Target="https://neklrmo.moy.su/IZO/primenenie_netradicionnykh_tekhnik_risovanija_na_u.pptx" TargetMode="External"/><Relationship Id="rId31" Type="http://schemas.openxmlformats.org/officeDocument/2006/relationships/hyperlink" Target="https://neklrmo.moy.su/IZO/fedorova_s.v-mk_kofejnaja_grizajl.pdf" TargetMode="External"/><Relationship Id="rId44" Type="http://schemas.openxmlformats.org/officeDocument/2006/relationships/hyperlink" Target="https://neklrmo.moy.su/index/nastavnichestvo/0-1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eklrmo.moy.su/index/normativno_pravovaja_baza_soobshhestva/0-57" TargetMode="External"/><Relationship Id="rId14" Type="http://schemas.openxmlformats.org/officeDocument/2006/relationships/hyperlink" Target="https://neklrmo.moy.su/index/metodicheskaja_kopilka/0-94" TargetMode="External"/><Relationship Id="rId22" Type="http://schemas.openxmlformats.org/officeDocument/2006/relationships/hyperlink" Target="https://neklrmo.moy.su/IZO/kuzhukina_a.v-individualnyj_obrazovatelnyj_marshru.docx" TargetMode="External"/><Relationship Id="rId27" Type="http://schemas.openxmlformats.org/officeDocument/2006/relationships/hyperlink" Target="https://neklrmo.moy.su/IZO/gushhenko_s.a_razvitie_tvorcheskikh_sposobnostej_u.docx" TargetMode="External"/><Relationship Id="rId30" Type="http://schemas.openxmlformats.org/officeDocument/2006/relationships/hyperlink" Target="https://neklrmo.moy.su/IZO/fedorova_s.v-mk_kofejnaja_grizajl.pdf" TargetMode="External"/><Relationship Id="rId35" Type="http://schemas.openxmlformats.org/officeDocument/2006/relationships/hyperlink" Target="https://neklrmo.moy.su/index/analiticheskie_otchety_soobshhestva/0-113" TargetMode="External"/><Relationship Id="rId43" Type="http://schemas.openxmlformats.org/officeDocument/2006/relationships/hyperlink" Target="https://neklrmo.moy.su/IZO/analiticheskaja_spravka_konkursa_risunkov.docx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s://neklrmo.moy.su/index/normativno_pravovaja_baza_soobshhestva/0-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neklrmo.moy.su/IZO/rmo_izo_protokol_2_ot_02.12-2022.pdf" TargetMode="External"/><Relationship Id="rId17" Type="http://schemas.openxmlformats.org/officeDocument/2006/relationships/hyperlink" Target="https://neklrmo.moy.su/IZO/ukrashenija_v_zhizni_pervobytnykh_obshhestv_vorone.pptx" TargetMode="External"/><Relationship Id="rId25" Type="http://schemas.openxmlformats.org/officeDocument/2006/relationships/hyperlink" Target="https://neklrmo.moy.su/IZO/karta_iom_kuzhukina_a.v..docx" TargetMode="External"/><Relationship Id="rId33" Type="http://schemas.openxmlformats.org/officeDocument/2006/relationships/hyperlink" Target="https://neklrmo.moy.su/IZO/masterskaja_puantilizm_serdinova_l.b..pptx" TargetMode="External"/><Relationship Id="rId38" Type="http://schemas.openxmlformats.org/officeDocument/2006/relationships/hyperlink" Target="https://neklrmo.moy.su/IZO/otchet_o_provedenii_meroprijatija_shkoly_masterstv.docx" TargetMode="External"/><Relationship Id="rId46" Type="http://schemas.openxmlformats.org/officeDocument/2006/relationships/hyperlink" Target="https://neklrmo.moy.su/index/konsultativnaja_pomoshh/0-199" TargetMode="External"/><Relationship Id="rId20" Type="http://schemas.openxmlformats.org/officeDocument/2006/relationships/hyperlink" Target="https://neklrmo.moy.su/IZO/barlit_a.v_tvorchestvo_kak_sredstvo_profilaktiki_i.docx" TargetMode="External"/><Relationship Id="rId41" Type="http://schemas.openxmlformats.org/officeDocument/2006/relationships/hyperlink" Target="https://neklrmo.moy.su/index/olimpiady_konkursy/0-149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neklrmo.moy.su/index/fgos/0-30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analiticheskaya_spravka_administratora_setevogo_soobschestva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analiticheskaya_spravka_administratora_setevogo_soobschestva1.dotx</Template>
  <TotalTime>8</TotalTime>
  <Pages>4</Pages>
  <Words>1528</Words>
  <Characters>8714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10222</CharactersWithSpaces>
  <SharedDoc>false</SharedDoc>
  <HLinks>
    <vt:vector size="210" baseType="variant">
      <vt:variant>
        <vt:i4>2228292</vt:i4>
      </vt:variant>
      <vt:variant>
        <vt:i4>105</vt:i4>
      </vt:variant>
      <vt:variant>
        <vt:i4>0</vt:i4>
      </vt:variant>
      <vt:variant>
        <vt:i4>5</vt:i4>
      </vt:variant>
      <vt:variant>
        <vt:lpwstr>https://neklrmo.moy.su/index/konsultativnaja_pomoshh/0-199</vt:lpwstr>
      </vt:variant>
      <vt:variant>
        <vt:lpwstr/>
      </vt:variant>
      <vt:variant>
        <vt:i4>2293863</vt:i4>
      </vt:variant>
      <vt:variant>
        <vt:i4>102</vt:i4>
      </vt:variant>
      <vt:variant>
        <vt:i4>0</vt:i4>
      </vt:variant>
      <vt:variant>
        <vt:i4>5</vt:i4>
      </vt:variant>
      <vt:variant>
        <vt:lpwstr>https://neklrmo.moy.su/index/nastavnichestvo/0-167</vt:lpwstr>
      </vt:variant>
      <vt:variant>
        <vt:lpwstr/>
      </vt:variant>
      <vt:variant>
        <vt:i4>4063256</vt:i4>
      </vt:variant>
      <vt:variant>
        <vt:i4>99</vt:i4>
      </vt:variant>
      <vt:variant>
        <vt:i4>0</vt:i4>
      </vt:variant>
      <vt:variant>
        <vt:i4>5</vt:i4>
      </vt:variant>
      <vt:variant>
        <vt:lpwstr>https://neklrmo.moy.su/IZO/analiticheskaja_spravka_konkursa_risunkov.docx</vt:lpwstr>
      </vt:variant>
      <vt:variant>
        <vt:lpwstr/>
      </vt:variant>
      <vt:variant>
        <vt:i4>7012475</vt:i4>
      </vt:variant>
      <vt:variant>
        <vt:i4>96</vt:i4>
      </vt:variant>
      <vt:variant>
        <vt:i4>0</vt:i4>
      </vt:variant>
      <vt:variant>
        <vt:i4>5</vt:i4>
      </vt:variant>
      <vt:variant>
        <vt:lpwstr>https://neklrmo.moy.su/IZO/itogi_konkursa_risunkov_po_v.i.chujkovu.docx</vt:lpwstr>
      </vt:variant>
      <vt:variant>
        <vt:lpwstr/>
      </vt:variant>
      <vt:variant>
        <vt:i4>4259945</vt:i4>
      </vt:variant>
      <vt:variant>
        <vt:i4>93</vt:i4>
      </vt:variant>
      <vt:variant>
        <vt:i4>0</vt:i4>
      </vt:variant>
      <vt:variant>
        <vt:i4>5</vt:i4>
      </vt:variant>
      <vt:variant>
        <vt:lpwstr>https://neklrmo.moy.su/index/olimpiady_konkursy/0-149</vt:lpwstr>
      </vt:variant>
      <vt:variant>
        <vt:lpwstr/>
      </vt:variant>
      <vt:variant>
        <vt:i4>2883692</vt:i4>
      </vt:variant>
      <vt:variant>
        <vt:i4>90</vt:i4>
      </vt:variant>
      <vt:variant>
        <vt:i4>0</vt:i4>
      </vt:variant>
      <vt:variant>
        <vt:i4>5</vt:i4>
      </vt:variant>
      <vt:variant>
        <vt:lpwstr>https://neklrmo.moy.su/index/gia/0-131</vt:lpwstr>
      </vt:variant>
      <vt:variant>
        <vt:lpwstr/>
      </vt:variant>
      <vt:variant>
        <vt:i4>589887</vt:i4>
      </vt:variant>
      <vt:variant>
        <vt:i4>87</vt:i4>
      </vt:variant>
      <vt:variant>
        <vt:i4>0</vt:i4>
      </vt:variant>
      <vt:variant>
        <vt:i4>5</vt:i4>
      </vt:variant>
      <vt:variant>
        <vt:lpwstr>https://neklrmo.moy.su/IZO/otchet_o_provedenii_meroprijatija_shkoly_masterstv.docx</vt:lpwstr>
      </vt:variant>
      <vt:variant>
        <vt:lpwstr/>
      </vt:variant>
      <vt:variant>
        <vt:i4>6029408</vt:i4>
      </vt:variant>
      <vt:variant>
        <vt:i4>84</vt:i4>
      </vt:variant>
      <vt:variant>
        <vt:i4>0</vt:i4>
      </vt:variant>
      <vt:variant>
        <vt:i4>5</vt:i4>
      </vt:variant>
      <vt:variant>
        <vt:lpwstr>https://neklrmo.moy.su/IZO/analiticheskaja_spravka_za_1-e_polugodie_majboroda.docx</vt:lpwstr>
      </vt:variant>
      <vt:variant>
        <vt:lpwstr/>
      </vt:variant>
      <vt:variant>
        <vt:i4>2556011</vt:i4>
      </vt:variant>
      <vt:variant>
        <vt:i4>81</vt:i4>
      </vt:variant>
      <vt:variant>
        <vt:i4>0</vt:i4>
      </vt:variant>
      <vt:variant>
        <vt:i4>5</vt:i4>
      </vt:variant>
      <vt:variant>
        <vt:lpwstr>https://neklrmo.moy.su/index/analiticheskie_otchety_soobshhestva/0-113</vt:lpwstr>
      </vt:variant>
      <vt:variant>
        <vt:lpwstr/>
      </vt:variant>
      <vt:variant>
        <vt:i4>3997722</vt:i4>
      </vt:variant>
      <vt:variant>
        <vt:i4>78</vt:i4>
      </vt:variant>
      <vt:variant>
        <vt:i4>0</vt:i4>
      </vt:variant>
      <vt:variant>
        <vt:i4>5</vt:i4>
      </vt:variant>
      <vt:variant>
        <vt:lpwstr>https://neklrmo.moy.su/IZO/magija_linij_ponomarenko_e.e..pptx</vt:lpwstr>
      </vt:variant>
      <vt:variant>
        <vt:lpwstr/>
      </vt:variant>
      <vt:variant>
        <vt:i4>983100</vt:i4>
      </vt:variant>
      <vt:variant>
        <vt:i4>75</vt:i4>
      </vt:variant>
      <vt:variant>
        <vt:i4>0</vt:i4>
      </vt:variant>
      <vt:variant>
        <vt:i4>5</vt:i4>
      </vt:variant>
      <vt:variant>
        <vt:lpwstr>https://neklrmo.moy.su/IZO/masterskaja_puantilizm_serdinova_l.b..pptx</vt:lpwstr>
      </vt:variant>
      <vt:variant>
        <vt:lpwstr/>
      </vt:variant>
      <vt:variant>
        <vt:i4>2752527</vt:i4>
      </vt:variant>
      <vt:variant>
        <vt:i4>72</vt:i4>
      </vt:variant>
      <vt:variant>
        <vt:i4>0</vt:i4>
      </vt:variant>
      <vt:variant>
        <vt:i4>5</vt:i4>
      </vt:variant>
      <vt:variant>
        <vt:lpwstr>https://neklrmo.moy.su/IZO/fedorova_s.v-mk_kofejnaja_grizajl.pdf</vt:lpwstr>
      </vt:variant>
      <vt:variant>
        <vt:lpwstr/>
      </vt:variant>
      <vt:variant>
        <vt:i4>2752527</vt:i4>
      </vt:variant>
      <vt:variant>
        <vt:i4>69</vt:i4>
      </vt:variant>
      <vt:variant>
        <vt:i4>0</vt:i4>
      </vt:variant>
      <vt:variant>
        <vt:i4>5</vt:i4>
      </vt:variant>
      <vt:variant>
        <vt:lpwstr>https://neklrmo.moy.su/IZO/fedorova_s.v-mk_kofejnaja_grizajl.pdf</vt:lpwstr>
      </vt:variant>
      <vt:variant>
        <vt:lpwstr/>
      </vt:variant>
      <vt:variant>
        <vt:i4>2752527</vt:i4>
      </vt:variant>
      <vt:variant>
        <vt:i4>66</vt:i4>
      </vt:variant>
      <vt:variant>
        <vt:i4>0</vt:i4>
      </vt:variant>
      <vt:variant>
        <vt:i4>5</vt:i4>
      </vt:variant>
      <vt:variant>
        <vt:lpwstr>https://neklrmo.moy.su/IZO/fedorova_s.v-mk_kofejnaja_grizajl.pdf</vt:lpwstr>
      </vt:variant>
      <vt:variant>
        <vt:lpwstr/>
      </vt:variant>
      <vt:variant>
        <vt:i4>2752527</vt:i4>
      </vt:variant>
      <vt:variant>
        <vt:i4>63</vt:i4>
      </vt:variant>
      <vt:variant>
        <vt:i4>0</vt:i4>
      </vt:variant>
      <vt:variant>
        <vt:i4>5</vt:i4>
      </vt:variant>
      <vt:variant>
        <vt:lpwstr>https://neklrmo.moy.su/IZO/fedorova_s.v-mk_kofejnaja_grizajl.pdf</vt:lpwstr>
      </vt:variant>
      <vt:variant>
        <vt:lpwstr/>
      </vt:variant>
      <vt:variant>
        <vt:i4>2228318</vt:i4>
      </vt:variant>
      <vt:variant>
        <vt:i4>60</vt:i4>
      </vt:variant>
      <vt:variant>
        <vt:i4>0</vt:i4>
      </vt:variant>
      <vt:variant>
        <vt:i4>5</vt:i4>
      </vt:variant>
      <vt:variant>
        <vt:lpwstr>https://neklrmo.moy.su/IZO/gushhenko_s.a_razvitie_tvorcheskikh_sposobnostej_u.docx</vt:lpwstr>
      </vt:variant>
      <vt:variant>
        <vt:lpwstr/>
      </vt:variant>
      <vt:variant>
        <vt:i4>2228318</vt:i4>
      </vt:variant>
      <vt:variant>
        <vt:i4>57</vt:i4>
      </vt:variant>
      <vt:variant>
        <vt:i4>0</vt:i4>
      </vt:variant>
      <vt:variant>
        <vt:i4>5</vt:i4>
      </vt:variant>
      <vt:variant>
        <vt:lpwstr>https://neklrmo.moy.su/IZO/gushhenko_s.a_razvitie_tvorcheskikh_sposobnostej_u.docx</vt:lpwstr>
      </vt:variant>
      <vt:variant>
        <vt:lpwstr/>
      </vt:variant>
      <vt:variant>
        <vt:i4>2228318</vt:i4>
      </vt:variant>
      <vt:variant>
        <vt:i4>54</vt:i4>
      </vt:variant>
      <vt:variant>
        <vt:i4>0</vt:i4>
      </vt:variant>
      <vt:variant>
        <vt:i4>5</vt:i4>
      </vt:variant>
      <vt:variant>
        <vt:lpwstr>https://neklrmo.moy.su/IZO/gushhenko_s.a_razvitie_tvorcheskikh_sposobnostej_u.docx</vt:lpwstr>
      </vt:variant>
      <vt:variant>
        <vt:lpwstr/>
      </vt:variant>
      <vt:variant>
        <vt:i4>5701759</vt:i4>
      </vt:variant>
      <vt:variant>
        <vt:i4>51</vt:i4>
      </vt:variant>
      <vt:variant>
        <vt:i4>0</vt:i4>
      </vt:variant>
      <vt:variant>
        <vt:i4>5</vt:i4>
      </vt:variant>
      <vt:variant>
        <vt:lpwstr>https://neklrmo.moy.su/IZO/karta_iom_kuzhukina_a.v..docx</vt:lpwstr>
      </vt:variant>
      <vt:variant>
        <vt:lpwstr/>
      </vt:variant>
      <vt:variant>
        <vt:i4>1966137</vt:i4>
      </vt:variant>
      <vt:variant>
        <vt:i4>48</vt:i4>
      </vt:variant>
      <vt:variant>
        <vt:i4>0</vt:i4>
      </vt:variant>
      <vt:variant>
        <vt:i4>5</vt:i4>
      </vt:variant>
      <vt:variant>
        <vt:lpwstr>https://neklrmo.moy.su/IZO/kuzhukina_a.v-individualnyj_obrazovatelnyj_marshru.docx</vt:lpwstr>
      </vt:variant>
      <vt:variant>
        <vt:lpwstr/>
      </vt:variant>
      <vt:variant>
        <vt:i4>1966137</vt:i4>
      </vt:variant>
      <vt:variant>
        <vt:i4>45</vt:i4>
      </vt:variant>
      <vt:variant>
        <vt:i4>0</vt:i4>
      </vt:variant>
      <vt:variant>
        <vt:i4>5</vt:i4>
      </vt:variant>
      <vt:variant>
        <vt:lpwstr>https://neklrmo.moy.su/IZO/kuzhukina_a.v-individualnyj_obrazovatelnyj_marshru.docx</vt:lpwstr>
      </vt:variant>
      <vt:variant>
        <vt:lpwstr/>
      </vt:variant>
      <vt:variant>
        <vt:i4>1966137</vt:i4>
      </vt:variant>
      <vt:variant>
        <vt:i4>42</vt:i4>
      </vt:variant>
      <vt:variant>
        <vt:i4>0</vt:i4>
      </vt:variant>
      <vt:variant>
        <vt:i4>5</vt:i4>
      </vt:variant>
      <vt:variant>
        <vt:lpwstr>https://neklrmo.moy.su/IZO/kuzhukina_a.v-individualnyj_obrazovatelnyj_marshru.docx</vt:lpwstr>
      </vt:variant>
      <vt:variant>
        <vt:lpwstr/>
      </vt:variant>
      <vt:variant>
        <vt:i4>1835129</vt:i4>
      </vt:variant>
      <vt:variant>
        <vt:i4>39</vt:i4>
      </vt:variant>
      <vt:variant>
        <vt:i4>0</vt:i4>
      </vt:variant>
      <vt:variant>
        <vt:i4>5</vt:i4>
      </vt:variant>
      <vt:variant>
        <vt:lpwstr>https://neklrmo.moy.su/IZO/vorona_o.v-psikhologo-pedagogicheskie_osobennosti_.docx</vt:lpwstr>
      </vt:variant>
      <vt:variant>
        <vt:lpwstr/>
      </vt:variant>
      <vt:variant>
        <vt:i4>5570588</vt:i4>
      </vt:variant>
      <vt:variant>
        <vt:i4>36</vt:i4>
      </vt:variant>
      <vt:variant>
        <vt:i4>0</vt:i4>
      </vt:variant>
      <vt:variant>
        <vt:i4>5</vt:i4>
      </vt:variant>
      <vt:variant>
        <vt:lpwstr>https://neklrmo.moy.su/IZO/barlit_a.v_tvorchestvo_kak_sredstvo_profilaktiki_i.docx</vt:lpwstr>
      </vt:variant>
      <vt:variant>
        <vt:lpwstr/>
      </vt:variant>
      <vt:variant>
        <vt:i4>2097181</vt:i4>
      </vt:variant>
      <vt:variant>
        <vt:i4>33</vt:i4>
      </vt:variant>
      <vt:variant>
        <vt:i4>0</vt:i4>
      </vt:variant>
      <vt:variant>
        <vt:i4>5</vt:i4>
      </vt:variant>
      <vt:variant>
        <vt:lpwstr>https://neklrmo.moy.su/IZO/primenenie_netradicionnykh_tekhnik_risovanija_na_u.pptx</vt:lpwstr>
      </vt:variant>
      <vt:variant>
        <vt:lpwstr/>
      </vt:variant>
      <vt:variant>
        <vt:i4>2228248</vt:i4>
      </vt:variant>
      <vt:variant>
        <vt:i4>30</vt:i4>
      </vt:variant>
      <vt:variant>
        <vt:i4>0</vt:i4>
      </vt:variant>
      <vt:variant>
        <vt:i4>5</vt:i4>
      </vt:variant>
      <vt:variant>
        <vt:lpwstr>https://neklrmo.moy.su/IZO/salvador_dali_voronezhskaja_ju.s..ppt</vt:lpwstr>
      </vt:variant>
      <vt:variant>
        <vt:lpwstr/>
      </vt:variant>
      <vt:variant>
        <vt:i4>852019</vt:i4>
      </vt:variant>
      <vt:variant>
        <vt:i4>27</vt:i4>
      </vt:variant>
      <vt:variant>
        <vt:i4>0</vt:i4>
      </vt:variant>
      <vt:variant>
        <vt:i4>5</vt:i4>
      </vt:variant>
      <vt:variant>
        <vt:lpwstr>https://neklrmo.moy.su/IZO/ukrashenija_v_zhizni_pervobytnykh_obshhestv_vorone.pptx</vt:lpwstr>
      </vt:variant>
      <vt:variant>
        <vt:lpwstr/>
      </vt:variant>
      <vt:variant>
        <vt:i4>5505122</vt:i4>
      </vt:variant>
      <vt:variant>
        <vt:i4>24</vt:i4>
      </vt:variant>
      <vt:variant>
        <vt:i4>0</vt:i4>
      </vt:variant>
      <vt:variant>
        <vt:i4>5</vt:i4>
      </vt:variant>
      <vt:variant>
        <vt:lpwstr>https://neklrmo.moy.su/IZO/mezhpredmetnye_svjazi_v_izo_voronezhskaja_ju.s..docx</vt:lpwstr>
      </vt:variant>
      <vt:variant>
        <vt:lpwstr/>
      </vt:variant>
      <vt:variant>
        <vt:i4>6553683</vt:i4>
      </vt:variant>
      <vt:variant>
        <vt:i4>21</vt:i4>
      </vt:variant>
      <vt:variant>
        <vt:i4>0</vt:i4>
      </vt:variant>
      <vt:variant>
        <vt:i4>5</vt:i4>
      </vt:variant>
      <vt:variant>
        <vt:lpwstr>https://neklrmo.moy.su/index/metodicheskaja_kopilka/0-94</vt:lpwstr>
      </vt:variant>
      <vt:variant>
        <vt:lpwstr/>
      </vt:variant>
      <vt:variant>
        <vt:i4>7602297</vt:i4>
      </vt:variant>
      <vt:variant>
        <vt:i4>18</vt:i4>
      </vt:variant>
      <vt:variant>
        <vt:i4>0</vt:i4>
      </vt:variant>
      <vt:variant>
        <vt:i4>5</vt:i4>
      </vt:variant>
      <vt:variant>
        <vt:lpwstr>https://neklrmo.moy.su/IZO/protokol_rmo_izo-3_ot_09.04.2025.docx</vt:lpwstr>
      </vt:variant>
      <vt:variant>
        <vt:lpwstr/>
      </vt:variant>
      <vt:variant>
        <vt:i4>8323085</vt:i4>
      </vt:variant>
      <vt:variant>
        <vt:i4>15</vt:i4>
      </vt:variant>
      <vt:variant>
        <vt:i4>0</vt:i4>
      </vt:variant>
      <vt:variant>
        <vt:i4>5</vt:i4>
      </vt:variant>
      <vt:variant>
        <vt:lpwstr>https://neklrmo.moy.su/IZO/rmo_izo_protokol_2_ot_02.12-2022.pdf</vt:lpwstr>
      </vt:variant>
      <vt:variant>
        <vt:lpwstr/>
      </vt:variant>
      <vt:variant>
        <vt:i4>6946866</vt:i4>
      </vt:variant>
      <vt:variant>
        <vt:i4>12</vt:i4>
      </vt:variant>
      <vt:variant>
        <vt:i4>0</vt:i4>
      </vt:variant>
      <vt:variant>
        <vt:i4>5</vt:i4>
      </vt:variant>
      <vt:variant>
        <vt:lpwstr>https://neklrmo.moy.su/IZO/protokol_rmo_izo-1_ot_27.08.2024..doc</vt:lpwstr>
      </vt:variant>
      <vt:variant>
        <vt:lpwstr/>
      </vt:variant>
      <vt:variant>
        <vt:i4>5701674</vt:i4>
      </vt:variant>
      <vt:variant>
        <vt:i4>9</vt:i4>
      </vt:variant>
      <vt:variant>
        <vt:i4>0</vt:i4>
      </vt:variant>
      <vt:variant>
        <vt:i4>5</vt:i4>
      </vt:variant>
      <vt:variant>
        <vt:lpwstr>https://neklrmo.moy.su/index/metodicheskaja_rabota/0-75</vt:lpwstr>
      </vt:variant>
      <vt:variant>
        <vt:lpwstr/>
      </vt:variant>
      <vt:variant>
        <vt:i4>5177458</vt:i4>
      </vt:variant>
      <vt:variant>
        <vt:i4>6</vt:i4>
      </vt:variant>
      <vt:variant>
        <vt:i4>0</vt:i4>
      </vt:variant>
      <vt:variant>
        <vt:i4>5</vt:i4>
      </vt:variant>
      <vt:variant>
        <vt:lpwstr>https://neklrmo.moy.su/index/normativno_pravovaja_baza_soobshhestva/0-57</vt:lpwstr>
      </vt:variant>
      <vt:variant>
        <vt:lpwstr/>
      </vt:variant>
      <vt:variant>
        <vt:i4>2162723</vt:i4>
      </vt:variant>
      <vt:variant>
        <vt:i4>3</vt:i4>
      </vt:variant>
      <vt:variant>
        <vt:i4>0</vt:i4>
      </vt:variant>
      <vt:variant>
        <vt:i4>5</vt:i4>
      </vt:variant>
      <vt:variant>
        <vt:lpwstr>https://neklrmo.moy.su/index/fgos/0-30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Светлана Федорова</cp:lastModifiedBy>
  <cp:revision>12</cp:revision>
  <dcterms:created xsi:type="dcterms:W3CDTF">2025-06-06T18:28:00Z</dcterms:created>
  <dcterms:modified xsi:type="dcterms:W3CDTF">2025-06-08T09:55:00Z</dcterms:modified>
  <dc:language>ru-RU</dc:language>
</cp:coreProperties>
</file>